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2CCE1" w14:textId="4C623716" w:rsidR="004A5E57" w:rsidRDefault="004A5E57" w:rsidP="004A5E57">
      <w:pPr>
        <w:pStyle w:val="CN"/>
      </w:pPr>
      <w:r>
        <w:t xml:space="preserve">appendix </w:t>
      </w:r>
      <w:r w:rsidR="00301F59">
        <w:t>I</w:t>
      </w:r>
    </w:p>
    <w:p w14:paraId="526368A4" w14:textId="3281527E" w:rsidR="004A5E57" w:rsidRDefault="004A5E57" w:rsidP="004A5E57">
      <w:pPr>
        <w:pStyle w:val="CT"/>
      </w:pPr>
      <w:r>
        <w:t>Convergent Validity Test Results</w:t>
      </w:r>
    </w:p>
    <w:p w14:paraId="494AA0A6" w14:textId="345F74CD" w:rsidR="00CE0A09" w:rsidRDefault="00CE0A09" w:rsidP="004C301D">
      <w:pPr>
        <w:pStyle w:val="CT"/>
      </w:pPr>
      <w:r>
        <w:rPr>
          <w:noProof/>
        </w:rPr>
        <w:drawing>
          <wp:inline distT="0" distB="0" distL="0" distR="0" wp14:anchorId="338B3D85" wp14:editId="7BE88D0F">
            <wp:extent cx="5343525" cy="376047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033"/>
                    <a:stretch/>
                  </pic:blipFill>
                  <pic:spPr bwMode="auto">
                    <a:xfrm>
                      <a:off x="0" y="0"/>
                      <a:ext cx="5343525" cy="376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4CCB9" w14:textId="77777777" w:rsidR="00817CF9" w:rsidRDefault="00817CF9" w:rsidP="004C301D">
      <w:pPr>
        <w:pStyle w:val="CT"/>
        <w:rPr>
          <w:noProof/>
        </w:rPr>
        <w:sectPr w:rsidR="00817CF9" w:rsidSect="008C49B6">
          <w:footerReference w:type="default" r:id="rId9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</w:p>
    <w:p w14:paraId="3E5ACA86" w14:textId="77777777" w:rsidR="00817CF9" w:rsidRDefault="00CE0A09" w:rsidP="004C301D">
      <w:pPr>
        <w:pStyle w:val="CT"/>
        <w:rPr>
          <w:noProof/>
        </w:rPr>
        <w:sectPr w:rsidR="00817CF9" w:rsidSect="008C49B6">
          <w:footerReference w:type="default" r:id="rId10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353AB9EF" wp14:editId="790AD41E">
            <wp:extent cx="5353050" cy="3276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933" b="39200"/>
                    <a:stretch/>
                  </pic:blipFill>
                  <pic:spPr bwMode="auto">
                    <a:xfrm>
                      <a:off x="0" y="0"/>
                      <a:ext cx="535305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0A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32805E" wp14:editId="4B67A3DC">
            <wp:extent cx="5362575" cy="3383280"/>
            <wp:effectExtent l="0" t="0" r="9525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479"/>
                    <a:stretch/>
                  </pic:blipFill>
                  <pic:spPr bwMode="auto">
                    <a:xfrm>
                      <a:off x="0" y="0"/>
                      <a:ext cx="5362575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0A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2D245D" wp14:editId="2A520B4E">
            <wp:extent cx="5457825" cy="214122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818" b="12436"/>
                    <a:stretch/>
                  </pic:blipFill>
                  <pic:spPr bwMode="auto">
                    <a:xfrm>
                      <a:off x="0" y="0"/>
                      <a:ext cx="5457825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0A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D90B9A" wp14:editId="5DE2C885">
            <wp:extent cx="5105400" cy="1333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558" b="6046"/>
                    <a:stretch/>
                  </pic:blipFill>
                  <pic:spPr bwMode="auto">
                    <a:xfrm>
                      <a:off x="0" y="0"/>
                      <a:ext cx="51054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0A09">
        <w:rPr>
          <w:noProof/>
        </w:rPr>
        <w:t xml:space="preserve"> </w:t>
      </w:r>
    </w:p>
    <w:p w14:paraId="53D9E0AC" w14:textId="77777777" w:rsidR="00817CF9" w:rsidRDefault="00CE0A09" w:rsidP="004C301D">
      <w:pPr>
        <w:pStyle w:val="CT"/>
        <w:rPr>
          <w:noProof/>
        </w:rPr>
        <w:sectPr w:rsidR="00817CF9" w:rsidSect="008C49B6">
          <w:footerReference w:type="default" r:id="rId15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50C8E19D" wp14:editId="45841688">
            <wp:extent cx="5153025" cy="35909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ED" w:rsidRPr="000C62ED">
        <w:rPr>
          <w:noProof/>
        </w:rPr>
        <w:t xml:space="preserve"> </w:t>
      </w:r>
      <w:r w:rsidR="000C62ED">
        <w:rPr>
          <w:noProof/>
        </w:rPr>
        <w:drawing>
          <wp:inline distT="0" distB="0" distL="0" distR="0" wp14:anchorId="33384DFB" wp14:editId="121457C0">
            <wp:extent cx="5000625" cy="3524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ED" w:rsidRPr="000C62ED">
        <w:rPr>
          <w:noProof/>
        </w:rPr>
        <w:t xml:space="preserve"> </w:t>
      </w:r>
      <w:r w:rsidR="000C62ED">
        <w:rPr>
          <w:noProof/>
        </w:rPr>
        <w:drawing>
          <wp:inline distT="0" distB="0" distL="0" distR="0" wp14:anchorId="5DEE494E" wp14:editId="197F2B80">
            <wp:extent cx="5181600" cy="34956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ED" w:rsidRPr="000C62ED">
        <w:rPr>
          <w:noProof/>
        </w:rPr>
        <w:t xml:space="preserve"> </w:t>
      </w:r>
    </w:p>
    <w:p w14:paraId="45BF9A78" w14:textId="77777777" w:rsidR="00817CF9" w:rsidRDefault="000C62ED" w:rsidP="004C301D">
      <w:pPr>
        <w:pStyle w:val="CT"/>
        <w:rPr>
          <w:noProof/>
        </w:rPr>
        <w:sectPr w:rsidR="00817CF9" w:rsidSect="008C49B6">
          <w:footerReference w:type="default" r:id="rId19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7FFDF7D0" wp14:editId="4D18F527">
            <wp:extent cx="5248275" cy="24098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F12F90" wp14:editId="30BA765D">
            <wp:extent cx="5086350" cy="15525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564EC4" wp14:editId="70186B4C">
            <wp:extent cx="5419725" cy="37338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 </w:t>
      </w:r>
    </w:p>
    <w:p w14:paraId="6C7181CD" w14:textId="77777777" w:rsidR="00817CF9" w:rsidRDefault="000C62ED" w:rsidP="004C301D">
      <w:pPr>
        <w:pStyle w:val="CT"/>
        <w:rPr>
          <w:noProof/>
        </w:rPr>
        <w:sectPr w:rsidR="00817CF9" w:rsidSect="008C49B6">
          <w:footerReference w:type="default" r:id="rId23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20419D2A" wp14:editId="10370E41">
            <wp:extent cx="5086350" cy="581025"/>
            <wp:effectExtent l="0" t="0" r="0" b="9525"/>
            <wp:docPr id="8194" name="Picture 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816BB3" wp14:editId="3C0D9A7A">
            <wp:extent cx="5353050" cy="3457575"/>
            <wp:effectExtent l="0" t="0" r="0" b="9525"/>
            <wp:docPr id="8192" name="Picture 8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9CE794" wp14:editId="1E6CC74C">
            <wp:extent cx="5343525" cy="2286000"/>
            <wp:effectExtent l="0" t="0" r="9525" b="0"/>
            <wp:docPr id="8195" name="Picture 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F0984B" wp14:editId="3E0F293F">
            <wp:extent cx="4886325" cy="1476375"/>
            <wp:effectExtent l="0" t="0" r="9525" b="9525"/>
            <wp:docPr id="8196" name="Picture 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</w:p>
    <w:p w14:paraId="6A98F4A4" w14:textId="77777777" w:rsidR="00817CF9" w:rsidRDefault="000C62ED" w:rsidP="004C301D">
      <w:pPr>
        <w:pStyle w:val="CT"/>
        <w:rPr>
          <w:noProof/>
        </w:rPr>
        <w:sectPr w:rsidR="00817CF9" w:rsidSect="008C49B6">
          <w:footerReference w:type="default" r:id="rId28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220872CD" wp14:editId="3928EA54">
            <wp:extent cx="5362575" cy="3743325"/>
            <wp:effectExtent l="0" t="0" r="9525" b="9525"/>
            <wp:docPr id="8197" name="Picture 8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D16B65" wp14:editId="5411E100">
            <wp:extent cx="5048250" cy="371475"/>
            <wp:effectExtent l="0" t="0" r="0" b="9525"/>
            <wp:docPr id="8198" name="Picture 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1AD7B2" wp14:editId="04D18F39">
            <wp:extent cx="5200650" cy="3524250"/>
            <wp:effectExtent l="0" t="0" r="0" b="0"/>
            <wp:docPr id="8199" name="Picture 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</w:p>
    <w:p w14:paraId="61536578" w14:textId="77777777" w:rsidR="00817CF9" w:rsidRDefault="000C62ED" w:rsidP="004C301D">
      <w:pPr>
        <w:pStyle w:val="CT"/>
        <w:rPr>
          <w:noProof/>
        </w:rPr>
        <w:sectPr w:rsidR="00817CF9" w:rsidSect="008C49B6">
          <w:footerReference w:type="default" r:id="rId32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5CA2D32B" wp14:editId="6D8C1261">
            <wp:extent cx="5248275" cy="2314575"/>
            <wp:effectExtent l="0" t="0" r="9525" b="9525"/>
            <wp:docPr id="8200" name="Picture 8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B1DBDA" wp14:editId="1B4C11A4">
            <wp:extent cx="4857750" cy="1647825"/>
            <wp:effectExtent l="0" t="0" r="0" b="9525"/>
            <wp:docPr id="8201" name="Picture 8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C8ED55" wp14:editId="3E45A980">
            <wp:extent cx="5181600" cy="3781425"/>
            <wp:effectExtent l="0" t="0" r="0" b="9525"/>
            <wp:docPr id="8202" name="Picture 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</w:p>
    <w:p w14:paraId="2CC7BC1F" w14:textId="77777777" w:rsidR="00817CF9" w:rsidRDefault="000C62ED" w:rsidP="004C301D">
      <w:pPr>
        <w:pStyle w:val="CT"/>
        <w:rPr>
          <w:noProof/>
        </w:rPr>
        <w:sectPr w:rsidR="00817CF9" w:rsidSect="008C49B6">
          <w:footerReference w:type="default" r:id="rId36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3B41E109" wp14:editId="6962F068">
            <wp:extent cx="5095875" cy="542925"/>
            <wp:effectExtent l="0" t="0" r="9525" b="9525"/>
            <wp:docPr id="8203" name="Picture 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F60153" wp14:editId="6D9DC0B0">
            <wp:extent cx="5334000" cy="3533775"/>
            <wp:effectExtent l="0" t="0" r="0" b="9525"/>
            <wp:docPr id="8204" name="Picture 8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E6E5DA" wp14:editId="5B0CC265">
            <wp:extent cx="5286375" cy="2333625"/>
            <wp:effectExtent l="0" t="0" r="9525" b="9525"/>
            <wp:docPr id="8205" name="Picture 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4288D7" wp14:editId="20888A0E">
            <wp:extent cx="5067300" cy="1590675"/>
            <wp:effectExtent l="0" t="0" r="0" b="9525"/>
            <wp:docPr id="8206" name="Picture 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</w:p>
    <w:p w14:paraId="35B6A1BE" w14:textId="77777777" w:rsidR="00C800A4" w:rsidRDefault="000C62ED" w:rsidP="004C301D">
      <w:pPr>
        <w:pStyle w:val="CT"/>
        <w:rPr>
          <w:noProof/>
        </w:rPr>
        <w:sectPr w:rsidR="00C800A4" w:rsidSect="008C49B6">
          <w:footerReference w:type="default" r:id="rId41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44C8588E" wp14:editId="54FA1E85">
            <wp:extent cx="5105400" cy="3619500"/>
            <wp:effectExtent l="0" t="0" r="0" b="0"/>
            <wp:docPr id="8207" name="Picture 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C52760" wp14:editId="7484567A">
            <wp:extent cx="4857750" cy="381000"/>
            <wp:effectExtent l="0" t="0" r="0" b="0"/>
            <wp:docPr id="8208" name="Picture 8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1412CA" wp14:editId="1221C0AD">
            <wp:extent cx="5248275" cy="3552825"/>
            <wp:effectExtent l="0" t="0" r="9525" b="9525"/>
            <wp:docPr id="8209" name="Picture 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</w:p>
    <w:p w14:paraId="73E46565" w14:textId="77777777" w:rsidR="00C800A4" w:rsidRDefault="000C62ED" w:rsidP="004C301D">
      <w:pPr>
        <w:pStyle w:val="CT"/>
        <w:rPr>
          <w:noProof/>
        </w:rPr>
        <w:sectPr w:rsidR="00C800A4" w:rsidSect="008C49B6">
          <w:footerReference w:type="default" r:id="rId45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3DF7CE50" wp14:editId="66B2A123">
            <wp:extent cx="5372100" cy="2362200"/>
            <wp:effectExtent l="0" t="0" r="0" b="0"/>
            <wp:docPr id="8210" name="Picture 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B5E49E" wp14:editId="3E1066ED">
            <wp:extent cx="5143500" cy="1476375"/>
            <wp:effectExtent l="0" t="0" r="0" b="9525"/>
            <wp:docPr id="8211" name="Picture 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DD1D83" wp14:editId="05C22B05">
            <wp:extent cx="5048250" cy="3848100"/>
            <wp:effectExtent l="0" t="0" r="0" b="0"/>
            <wp:docPr id="8212" name="Picture 8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</w:p>
    <w:p w14:paraId="30FC7BAE" w14:textId="77777777" w:rsidR="00C800A4" w:rsidRDefault="000C62ED" w:rsidP="004C301D">
      <w:pPr>
        <w:pStyle w:val="CT"/>
        <w:rPr>
          <w:noProof/>
        </w:rPr>
        <w:sectPr w:rsidR="00C800A4" w:rsidSect="008C49B6">
          <w:footerReference w:type="default" r:id="rId49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021A83D3" wp14:editId="0A7BAF9F">
            <wp:extent cx="5248275" cy="561975"/>
            <wp:effectExtent l="0" t="0" r="9525" b="9525"/>
            <wp:docPr id="8213" name="Picture 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F1E538" wp14:editId="5EF37A45">
            <wp:extent cx="5334000" cy="3524250"/>
            <wp:effectExtent l="0" t="0" r="0" b="0"/>
            <wp:docPr id="8214" name="Picture 8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56BCFC" wp14:editId="279CF72D">
            <wp:extent cx="5029200" cy="2209800"/>
            <wp:effectExtent l="0" t="0" r="0" b="0"/>
            <wp:docPr id="8215" name="Picture 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E2D080" wp14:editId="6C65A872">
            <wp:extent cx="4953000" cy="1466850"/>
            <wp:effectExtent l="0" t="0" r="0" b="0"/>
            <wp:docPr id="8216" name="Picture 8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</w:p>
    <w:p w14:paraId="157D2B59" w14:textId="77777777" w:rsidR="00C800A4" w:rsidRDefault="000C62ED" w:rsidP="004C301D">
      <w:pPr>
        <w:pStyle w:val="CT"/>
        <w:rPr>
          <w:noProof/>
        </w:rPr>
        <w:sectPr w:rsidR="00C800A4" w:rsidSect="008C49B6">
          <w:footerReference w:type="default" r:id="rId54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6B0E01A3" wp14:editId="1361B49E">
            <wp:extent cx="5314950" cy="3667125"/>
            <wp:effectExtent l="0" t="0" r="0" b="9525"/>
            <wp:docPr id="8217" name="Picture 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7EB75C" wp14:editId="6C4D3C61">
            <wp:extent cx="4752975" cy="438150"/>
            <wp:effectExtent l="0" t="0" r="9525" b="0"/>
            <wp:docPr id="8218" name="Picture 8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A6D1E1" wp14:editId="2FCE54B2">
            <wp:extent cx="5143500" cy="3600450"/>
            <wp:effectExtent l="0" t="0" r="0" b="0"/>
            <wp:docPr id="8219" name="Picture 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</w:p>
    <w:p w14:paraId="17EC07EC" w14:textId="77777777" w:rsidR="00C800A4" w:rsidRDefault="000C62ED" w:rsidP="004C301D">
      <w:pPr>
        <w:pStyle w:val="CT"/>
        <w:rPr>
          <w:noProof/>
        </w:rPr>
        <w:sectPr w:rsidR="00C800A4" w:rsidSect="008C49B6">
          <w:footerReference w:type="default" r:id="rId58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553C572E" wp14:editId="06E96A43">
            <wp:extent cx="5286375" cy="2381250"/>
            <wp:effectExtent l="0" t="0" r="9525" b="0"/>
            <wp:docPr id="8220" name="Picture 8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CC650A" wp14:editId="124D017C">
            <wp:extent cx="5229225" cy="5362575"/>
            <wp:effectExtent l="0" t="0" r="9525" b="9525"/>
            <wp:docPr id="8221" name="Picture 8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</w:p>
    <w:p w14:paraId="77DFE454" w14:textId="77777777" w:rsidR="00C800A4" w:rsidRDefault="000C62ED" w:rsidP="004C301D">
      <w:pPr>
        <w:pStyle w:val="CT"/>
        <w:rPr>
          <w:noProof/>
        </w:rPr>
        <w:sectPr w:rsidR="00C800A4" w:rsidSect="008C49B6">
          <w:footerReference w:type="default" r:id="rId61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4BDF70B5" wp14:editId="55F3B8BA">
            <wp:extent cx="5181600" cy="457200"/>
            <wp:effectExtent l="0" t="0" r="0" b="0"/>
            <wp:docPr id="8222" name="Picture 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35CCD7" wp14:editId="0D0027CE">
            <wp:extent cx="5219700" cy="3438525"/>
            <wp:effectExtent l="0" t="0" r="0" b="9525"/>
            <wp:docPr id="8223" name="Picture 8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FAF4DA" wp14:editId="14905698">
            <wp:extent cx="5067300" cy="2286000"/>
            <wp:effectExtent l="0" t="0" r="0" b="0"/>
            <wp:docPr id="8224" name="Picture 8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A43EBC" wp14:editId="48D0D20A">
            <wp:extent cx="5181600" cy="1402080"/>
            <wp:effectExtent l="0" t="0" r="0" b="7620"/>
            <wp:docPr id="8225" name="Picture 8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b="73040"/>
                    <a:stretch/>
                  </pic:blipFill>
                  <pic:spPr bwMode="auto">
                    <a:xfrm>
                      <a:off x="0" y="0"/>
                      <a:ext cx="5181600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2ED">
        <w:rPr>
          <w:noProof/>
        </w:rPr>
        <w:t xml:space="preserve"> </w:t>
      </w:r>
    </w:p>
    <w:p w14:paraId="668DF7DD" w14:textId="77777777" w:rsidR="00C800A4" w:rsidRDefault="004C301D" w:rsidP="004C301D">
      <w:pPr>
        <w:pStyle w:val="CT"/>
        <w:rPr>
          <w:noProof/>
        </w:rPr>
        <w:sectPr w:rsidR="00C800A4" w:rsidSect="008C49B6">
          <w:footerReference w:type="default" r:id="rId66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01360195" wp14:editId="13A1809E">
            <wp:extent cx="5181600" cy="3699510"/>
            <wp:effectExtent l="0" t="0" r="0" b="0"/>
            <wp:docPr id="8234" name="Picture 8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28864"/>
                    <a:stretch/>
                  </pic:blipFill>
                  <pic:spPr bwMode="auto">
                    <a:xfrm>
                      <a:off x="0" y="0"/>
                      <a:ext cx="5181600" cy="369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62ED">
        <w:rPr>
          <w:noProof/>
        </w:rPr>
        <w:drawing>
          <wp:inline distT="0" distB="0" distL="0" distR="0" wp14:anchorId="6D9C23C7" wp14:editId="1A1574AB">
            <wp:extent cx="5153025" cy="495300"/>
            <wp:effectExtent l="0" t="0" r="9525" b="0"/>
            <wp:docPr id="8226" name="Picture 8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ED" w:rsidRPr="000C62ED">
        <w:rPr>
          <w:noProof/>
        </w:rPr>
        <w:t xml:space="preserve"> </w:t>
      </w:r>
      <w:r w:rsidR="000C62ED">
        <w:rPr>
          <w:noProof/>
        </w:rPr>
        <w:drawing>
          <wp:inline distT="0" distB="0" distL="0" distR="0" wp14:anchorId="6DC3CB95" wp14:editId="0B660AB8">
            <wp:extent cx="5305425" cy="3676650"/>
            <wp:effectExtent l="0" t="0" r="9525" b="0"/>
            <wp:docPr id="8227" name="Picture 8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ED" w:rsidRPr="000C62ED">
        <w:rPr>
          <w:noProof/>
        </w:rPr>
        <w:t xml:space="preserve"> </w:t>
      </w:r>
    </w:p>
    <w:p w14:paraId="1CFCB41D" w14:textId="2613F440" w:rsidR="004C301D" w:rsidRDefault="000C62ED" w:rsidP="004C301D">
      <w:pPr>
        <w:pStyle w:val="CT"/>
        <w:rPr>
          <w:noProof/>
        </w:rPr>
      </w:pPr>
      <w:r>
        <w:rPr>
          <w:noProof/>
        </w:rPr>
        <w:lastRenderedPageBreak/>
        <w:drawing>
          <wp:inline distT="0" distB="0" distL="0" distR="0" wp14:anchorId="001A6283" wp14:editId="0F41EBFF">
            <wp:extent cx="5372100" cy="2381250"/>
            <wp:effectExtent l="0" t="0" r="0" b="0"/>
            <wp:docPr id="8228" name="Picture 8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78D" w:rsidRPr="004D278D">
        <w:rPr>
          <w:noProof/>
        </w:rPr>
        <w:t xml:space="preserve"> </w:t>
      </w:r>
      <w:r w:rsidR="004D278D">
        <w:rPr>
          <w:noProof/>
        </w:rPr>
        <w:drawing>
          <wp:inline distT="0" distB="0" distL="0" distR="0" wp14:anchorId="22D20012" wp14:editId="01AA5EE8">
            <wp:extent cx="5353050" cy="5250180"/>
            <wp:effectExtent l="0" t="0" r="0" b="7620"/>
            <wp:docPr id="8229" name="Picture 8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b="12089"/>
                    <a:stretch/>
                  </pic:blipFill>
                  <pic:spPr bwMode="auto">
                    <a:xfrm>
                      <a:off x="0" y="0"/>
                      <a:ext cx="5353050" cy="525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278D" w:rsidRPr="004D278D">
        <w:rPr>
          <w:noProof/>
        </w:rPr>
        <w:t xml:space="preserve"> </w:t>
      </w:r>
    </w:p>
    <w:p w14:paraId="7BA7A355" w14:textId="77777777" w:rsidR="00C800A4" w:rsidRDefault="00C800A4" w:rsidP="004C301D">
      <w:pPr>
        <w:pStyle w:val="CT"/>
        <w:rPr>
          <w:noProof/>
        </w:rPr>
        <w:sectPr w:rsidR="00C800A4" w:rsidSect="008C49B6">
          <w:footerReference w:type="default" r:id="rId71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</w:p>
    <w:p w14:paraId="77183159" w14:textId="77777777" w:rsidR="00C800A4" w:rsidRDefault="004C301D" w:rsidP="004C301D">
      <w:pPr>
        <w:pStyle w:val="CT"/>
        <w:rPr>
          <w:noProof/>
        </w:rPr>
        <w:sectPr w:rsidR="00C800A4" w:rsidSect="008C49B6">
          <w:footerReference w:type="default" r:id="rId72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43551867" wp14:editId="49973E41">
            <wp:extent cx="5353050" cy="342900"/>
            <wp:effectExtent l="0" t="0" r="0" b="0"/>
            <wp:docPr id="8235" name="Picture 8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t="89569" b="4689"/>
                    <a:stretch/>
                  </pic:blipFill>
                  <pic:spPr bwMode="auto">
                    <a:xfrm>
                      <a:off x="0" y="0"/>
                      <a:ext cx="535305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278D">
        <w:rPr>
          <w:noProof/>
        </w:rPr>
        <w:drawing>
          <wp:inline distT="0" distB="0" distL="0" distR="0" wp14:anchorId="56536A18" wp14:editId="5919F96D">
            <wp:extent cx="5372100" cy="5800725"/>
            <wp:effectExtent l="0" t="0" r="0" b="9525"/>
            <wp:docPr id="8230" name="Picture 8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78D" w:rsidRPr="004D278D">
        <w:rPr>
          <w:noProof/>
        </w:rPr>
        <w:t xml:space="preserve"> </w:t>
      </w:r>
      <w:r w:rsidR="004D278D">
        <w:rPr>
          <w:noProof/>
        </w:rPr>
        <w:drawing>
          <wp:inline distT="0" distB="0" distL="0" distR="0" wp14:anchorId="6D5DEFE3" wp14:editId="1A6C2CF9">
            <wp:extent cx="5267325" cy="1516380"/>
            <wp:effectExtent l="0" t="0" r="9525" b="7620"/>
            <wp:docPr id="8231" name="Picture 8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b="74281"/>
                    <a:stretch/>
                  </pic:blipFill>
                  <pic:spPr bwMode="auto">
                    <a:xfrm>
                      <a:off x="0" y="0"/>
                      <a:ext cx="5267325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278D" w:rsidRPr="004D278D">
        <w:rPr>
          <w:noProof/>
        </w:rPr>
        <w:t xml:space="preserve"> </w:t>
      </w:r>
    </w:p>
    <w:p w14:paraId="5A097629" w14:textId="77777777" w:rsidR="00C800A4" w:rsidRDefault="004C301D" w:rsidP="004C301D">
      <w:pPr>
        <w:pStyle w:val="CT"/>
        <w:rPr>
          <w:noProof/>
        </w:rPr>
        <w:sectPr w:rsidR="00C800A4" w:rsidSect="008C49B6">
          <w:footerReference w:type="default" r:id="rId75"/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6CD7625C" wp14:editId="6B8CE5A5">
            <wp:extent cx="5267325" cy="4265295"/>
            <wp:effectExtent l="0" t="0" r="9525" b="1905"/>
            <wp:docPr id="8236" name="Picture 8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t="27658"/>
                    <a:stretch/>
                  </pic:blipFill>
                  <pic:spPr bwMode="auto">
                    <a:xfrm>
                      <a:off x="0" y="0"/>
                      <a:ext cx="5267325" cy="426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278D">
        <w:rPr>
          <w:noProof/>
        </w:rPr>
        <w:drawing>
          <wp:inline distT="0" distB="0" distL="0" distR="0" wp14:anchorId="20A6C955" wp14:editId="6AB2B26C">
            <wp:extent cx="5362575" cy="3436620"/>
            <wp:effectExtent l="0" t="0" r="9525" b="0"/>
            <wp:docPr id="8232" name="Picture 8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b="41900"/>
                    <a:stretch/>
                  </pic:blipFill>
                  <pic:spPr bwMode="auto">
                    <a:xfrm>
                      <a:off x="0" y="0"/>
                      <a:ext cx="5362575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278D" w:rsidRPr="004D278D">
        <w:rPr>
          <w:noProof/>
        </w:rPr>
        <w:t xml:space="preserve"> </w:t>
      </w:r>
    </w:p>
    <w:p w14:paraId="1C2C9004" w14:textId="50B565A6" w:rsidR="00CE0A09" w:rsidRDefault="004C301D" w:rsidP="004C301D">
      <w:pPr>
        <w:pStyle w:val="CT"/>
      </w:pPr>
      <w:r>
        <w:rPr>
          <w:noProof/>
        </w:rPr>
        <w:lastRenderedPageBreak/>
        <w:drawing>
          <wp:inline distT="0" distB="0" distL="0" distR="0" wp14:anchorId="723C929B" wp14:editId="317C7018">
            <wp:extent cx="5362575" cy="2455545"/>
            <wp:effectExtent l="0" t="0" r="9525" b="1905"/>
            <wp:docPr id="8237" name="Picture 8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t="58486"/>
                    <a:stretch/>
                  </pic:blipFill>
                  <pic:spPr bwMode="auto">
                    <a:xfrm>
                      <a:off x="0" y="0"/>
                      <a:ext cx="5362575" cy="245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278D">
        <w:rPr>
          <w:noProof/>
        </w:rPr>
        <w:drawing>
          <wp:inline distT="0" distB="0" distL="0" distR="0" wp14:anchorId="2F834C17" wp14:editId="5B0AE02D">
            <wp:extent cx="5076825" cy="1685925"/>
            <wp:effectExtent l="0" t="0" r="9525" b="9525"/>
            <wp:docPr id="8233" name="Picture 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F9A4B" w14:textId="72BD15C4" w:rsidR="002C7CD1" w:rsidRPr="003723DF" w:rsidRDefault="002C7CD1" w:rsidP="00840FA7">
      <w:pPr>
        <w:spacing w:after="0" w:line="240" w:lineRule="auto"/>
      </w:pPr>
      <w:bookmarkStart w:id="0" w:name="_GoBack"/>
      <w:bookmarkEnd w:id="0"/>
    </w:p>
    <w:sectPr w:rsidR="002C7CD1" w:rsidRPr="003723DF" w:rsidSect="008C49B6">
      <w:footerReference w:type="default" r:id="rId78"/>
      <w:footnotePr>
        <w:pos w:val="sectEnd"/>
        <w:numStart w:val="0"/>
      </w:footnotePr>
      <w:endnotePr>
        <w:numFmt w:val="decimal"/>
        <w:numStart w:val="0"/>
      </w:endnotePr>
      <w:pgSz w:w="12240" w:h="15840" w:code="1"/>
      <w:pgMar w:top="1440" w:right="1440" w:bottom="1440" w:left="1440" w:header="720" w:footer="720" w:gutter="0"/>
      <w:pgNumType w:fmt="lowerRoman" w:start="1" w:chapStyle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73C825" w14:textId="77777777" w:rsidR="00C43DF0" w:rsidRDefault="00C43DF0">
      <w:r>
        <w:separator/>
      </w:r>
    </w:p>
  </w:endnote>
  <w:endnote w:type="continuationSeparator" w:id="0">
    <w:p w14:paraId="50AD19CC" w14:textId="77777777" w:rsidR="00C43DF0" w:rsidRDefault="00C43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Italic">
    <w:altName w:val="Arial"/>
    <w:panose1 w:val="020B0604020202090204"/>
    <w:charset w:val="59"/>
    <w:family w:val="auto"/>
    <w:pitch w:val="variable"/>
    <w:sig w:usb0="E0000AFF" w:usb1="00007843" w:usb2="00000001" w:usb3="00000000" w:csb0="000001BF" w:csb1="00000000"/>
  </w:font>
  <w:font w:name="Times New Roman Bold"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F0E7B" w14:textId="77BEA97E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I-1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2EAF6" w14:textId="255E570F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I-10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17AD7" w14:textId="127AB95C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I-11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43A0F" w14:textId="09BB8CFA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I-12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93C04" w14:textId="7B8F55C6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I-13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40CB2" w14:textId="7EDEE90E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I-14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10249" w14:textId="3268393C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I-15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32D08" w14:textId="3CC87C4F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I-16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9155B" w14:textId="5F28E08D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i-17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3E3E0" w14:textId="09D5DBCF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I-18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7672B" w14:textId="05797A88" w:rsidR="00304506" w:rsidRPr="00BA6E15" w:rsidRDefault="00840FA7" w:rsidP="00840FA7">
    <w:pPr>
      <w:pStyle w:val="Footer"/>
      <w:jc w:val="center"/>
    </w:pPr>
    <w:r>
      <w:t>I-19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0519B" w14:textId="44BA4644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16978" w14:textId="427E96CC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6BE66" w14:textId="7FCA0325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I-4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27EDF" w14:textId="674651E6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I-5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8385A" w14:textId="71718D8F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I-6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27A7A" w14:textId="2971DFA6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I-7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C2EBE" w14:textId="0BD04440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I-8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FD145" w14:textId="0610D615" w:rsidR="00304506" w:rsidRPr="007C699C" w:rsidRDefault="00304506" w:rsidP="007C699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I-9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66ED5D" w14:textId="77777777" w:rsidR="00C43DF0" w:rsidRDefault="00C43DF0">
      <w:r>
        <w:separator/>
      </w:r>
    </w:p>
  </w:footnote>
  <w:footnote w:type="continuationSeparator" w:id="0">
    <w:p w14:paraId="4A75C3BB" w14:textId="77777777" w:rsidR="00C43DF0" w:rsidRDefault="00C43D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22787"/>
    <w:multiLevelType w:val="hybridMultilevel"/>
    <w:tmpl w:val="59B85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14F4D"/>
    <w:multiLevelType w:val="hybridMultilevel"/>
    <w:tmpl w:val="33EAFE2A"/>
    <w:lvl w:ilvl="0" w:tplc="33047258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347A68"/>
    <w:multiLevelType w:val="hybridMultilevel"/>
    <w:tmpl w:val="52609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942A0"/>
    <w:multiLevelType w:val="hybridMultilevel"/>
    <w:tmpl w:val="4EF6C634"/>
    <w:lvl w:ilvl="0" w:tplc="417A5766">
      <w:start w:val="1"/>
      <w:numFmt w:val="decimal"/>
      <w:lvlText w:val="%1."/>
      <w:lvlJc w:val="right"/>
      <w:pPr>
        <w:tabs>
          <w:tab w:val="num" w:pos="0"/>
        </w:tabs>
        <w:ind w:left="360" w:hanging="7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7F5874"/>
    <w:multiLevelType w:val="hybridMultilevel"/>
    <w:tmpl w:val="4D40E020"/>
    <w:lvl w:ilvl="0" w:tplc="1B445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C2E81"/>
    <w:multiLevelType w:val="hybridMultilevel"/>
    <w:tmpl w:val="9A9AABB4"/>
    <w:lvl w:ilvl="0" w:tplc="1B445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1B4455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87C4E"/>
    <w:multiLevelType w:val="hybridMultilevel"/>
    <w:tmpl w:val="31C4B994"/>
    <w:lvl w:ilvl="0" w:tplc="1B4455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F2E57E0"/>
    <w:multiLevelType w:val="hybridMultilevel"/>
    <w:tmpl w:val="C4268802"/>
    <w:lvl w:ilvl="0" w:tplc="1B4455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9248B1"/>
    <w:multiLevelType w:val="hybridMultilevel"/>
    <w:tmpl w:val="DF2E7C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4A02DD"/>
    <w:multiLevelType w:val="hybridMultilevel"/>
    <w:tmpl w:val="08D2B94A"/>
    <w:lvl w:ilvl="0" w:tplc="C81091C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75E6943"/>
    <w:multiLevelType w:val="hybridMultilevel"/>
    <w:tmpl w:val="D26888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AD4E99"/>
    <w:multiLevelType w:val="hybridMultilevel"/>
    <w:tmpl w:val="2940C782"/>
    <w:lvl w:ilvl="0" w:tplc="34090001">
      <w:start w:val="1"/>
      <w:numFmt w:val="bullet"/>
      <w:lvlText w:val=""/>
      <w:lvlJc w:val="left"/>
      <w:pPr>
        <w:tabs>
          <w:tab w:val="num" w:pos="0"/>
        </w:tabs>
        <w:ind w:left="360" w:hanging="72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77005B"/>
    <w:multiLevelType w:val="hybridMultilevel"/>
    <w:tmpl w:val="E0EECDF2"/>
    <w:lvl w:ilvl="0" w:tplc="30CC5316">
      <w:start w:val="1"/>
      <w:numFmt w:val="bullet"/>
      <w:pStyle w:val="BLMm"/>
      <w:lvlText w:val="–"/>
      <w:lvlJc w:val="left"/>
      <w:pPr>
        <w:tabs>
          <w:tab w:val="num" w:pos="0"/>
        </w:tabs>
        <w:ind w:left="480" w:hanging="240"/>
      </w:pPr>
      <w:rPr>
        <w:rFonts w:ascii="Courier New" w:hAnsi="Courier New" w:hint="default"/>
      </w:rPr>
    </w:lvl>
    <w:lvl w:ilvl="1" w:tplc="3C98E0A0">
      <w:start w:val="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eastAsia="Times New Roman" w:hAnsi="Times" w:cs="Times New Roman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031E7"/>
    <w:multiLevelType w:val="hybridMultilevel"/>
    <w:tmpl w:val="2FBE006C"/>
    <w:lvl w:ilvl="0" w:tplc="3409000F">
      <w:start w:val="1"/>
      <w:numFmt w:val="decimal"/>
      <w:lvlText w:val="%1."/>
      <w:lvlJc w:val="left"/>
      <w:pPr>
        <w:ind w:left="931" w:hanging="360"/>
      </w:pPr>
    </w:lvl>
    <w:lvl w:ilvl="1" w:tplc="34090019" w:tentative="1">
      <w:start w:val="1"/>
      <w:numFmt w:val="lowerLetter"/>
      <w:lvlText w:val="%2."/>
      <w:lvlJc w:val="left"/>
      <w:pPr>
        <w:ind w:left="1651" w:hanging="360"/>
      </w:pPr>
    </w:lvl>
    <w:lvl w:ilvl="2" w:tplc="3409001B" w:tentative="1">
      <w:start w:val="1"/>
      <w:numFmt w:val="lowerRoman"/>
      <w:lvlText w:val="%3."/>
      <w:lvlJc w:val="right"/>
      <w:pPr>
        <w:ind w:left="2371" w:hanging="180"/>
      </w:pPr>
    </w:lvl>
    <w:lvl w:ilvl="3" w:tplc="3409000F" w:tentative="1">
      <w:start w:val="1"/>
      <w:numFmt w:val="decimal"/>
      <w:lvlText w:val="%4."/>
      <w:lvlJc w:val="left"/>
      <w:pPr>
        <w:ind w:left="3091" w:hanging="360"/>
      </w:pPr>
    </w:lvl>
    <w:lvl w:ilvl="4" w:tplc="34090019" w:tentative="1">
      <w:start w:val="1"/>
      <w:numFmt w:val="lowerLetter"/>
      <w:lvlText w:val="%5."/>
      <w:lvlJc w:val="left"/>
      <w:pPr>
        <w:ind w:left="3811" w:hanging="360"/>
      </w:pPr>
    </w:lvl>
    <w:lvl w:ilvl="5" w:tplc="3409001B" w:tentative="1">
      <w:start w:val="1"/>
      <w:numFmt w:val="lowerRoman"/>
      <w:lvlText w:val="%6."/>
      <w:lvlJc w:val="right"/>
      <w:pPr>
        <w:ind w:left="4531" w:hanging="180"/>
      </w:pPr>
    </w:lvl>
    <w:lvl w:ilvl="6" w:tplc="3409000F" w:tentative="1">
      <w:start w:val="1"/>
      <w:numFmt w:val="decimal"/>
      <w:lvlText w:val="%7."/>
      <w:lvlJc w:val="left"/>
      <w:pPr>
        <w:ind w:left="5251" w:hanging="360"/>
      </w:pPr>
    </w:lvl>
    <w:lvl w:ilvl="7" w:tplc="34090019" w:tentative="1">
      <w:start w:val="1"/>
      <w:numFmt w:val="lowerLetter"/>
      <w:lvlText w:val="%8."/>
      <w:lvlJc w:val="left"/>
      <w:pPr>
        <w:ind w:left="5971" w:hanging="360"/>
      </w:pPr>
    </w:lvl>
    <w:lvl w:ilvl="8" w:tplc="3409001B" w:tentative="1">
      <w:start w:val="1"/>
      <w:numFmt w:val="lowerRoman"/>
      <w:lvlText w:val="%9."/>
      <w:lvlJc w:val="right"/>
      <w:pPr>
        <w:ind w:left="6691" w:hanging="180"/>
      </w:pPr>
    </w:lvl>
  </w:abstractNum>
  <w:abstractNum w:abstractNumId="14" w15:restartNumberingAfterBreak="0">
    <w:nsid w:val="44DB43DE"/>
    <w:multiLevelType w:val="hybridMultilevel"/>
    <w:tmpl w:val="A1FCB78E"/>
    <w:lvl w:ilvl="0" w:tplc="C2CCC26E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451202BB"/>
    <w:multiLevelType w:val="hybridMultilevel"/>
    <w:tmpl w:val="178CB928"/>
    <w:lvl w:ilvl="0" w:tplc="973EC284">
      <w:start w:val="1"/>
      <w:numFmt w:val="bullet"/>
      <w:pStyle w:val="BL"/>
      <w:lvlText w:val=""/>
      <w:lvlJc w:val="left"/>
      <w:pPr>
        <w:tabs>
          <w:tab w:val="num" w:pos="8280"/>
        </w:tabs>
        <w:ind w:left="8640" w:firstLine="0"/>
      </w:pPr>
      <w:rPr>
        <w:rFonts w:ascii="Symbol" w:hAnsi="Symbol" w:hint="default"/>
      </w:rPr>
    </w:lvl>
    <w:lvl w:ilvl="1" w:tplc="3C98E0A0">
      <w:start w:val="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eastAsia="Times New Roman" w:hAnsi="Times" w:cs="Times New Roman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30686"/>
    <w:multiLevelType w:val="hybridMultilevel"/>
    <w:tmpl w:val="09A68B9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93B6C"/>
    <w:multiLevelType w:val="hybridMultilevel"/>
    <w:tmpl w:val="64F8DFA2"/>
    <w:lvl w:ilvl="0" w:tplc="DE3C3690">
      <w:start w:val="1"/>
      <w:numFmt w:val="bullet"/>
      <w:pStyle w:val="AXBLZ"/>
      <w:lvlText w:val=""/>
      <w:lvlJc w:val="left"/>
      <w:pPr>
        <w:tabs>
          <w:tab w:val="num" w:pos="0"/>
        </w:tabs>
        <w:ind w:left="240" w:hanging="2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B33BA3"/>
    <w:multiLevelType w:val="hybridMultilevel"/>
    <w:tmpl w:val="74D208CC"/>
    <w:lvl w:ilvl="0" w:tplc="CD1427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AA2370">
      <w:start w:val="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eastAsia="Times New Roman" w:hAnsi="Times" w:cs="Times New Roman" w:hint="default"/>
      </w:rPr>
    </w:lvl>
    <w:lvl w:ilvl="2" w:tplc="C4407104">
      <w:start w:val="1"/>
      <w:numFmt w:val="bullet"/>
      <w:pStyle w:val="BLMm-su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007CB8"/>
    <w:multiLevelType w:val="hybridMultilevel"/>
    <w:tmpl w:val="DAD48264"/>
    <w:lvl w:ilvl="0" w:tplc="1B445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B44FD1"/>
    <w:multiLevelType w:val="hybridMultilevel"/>
    <w:tmpl w:val="7B246F8C"/>
    <w:lvl w:ilvl="0" w:tplc="1B445554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6C456766"/>
    <w:multiLevelType w:val="hybridMultilevel"/>
    <w:tmpl w:val="C6484CC4"/>
    <w:lvl w:ilvl="0" w:tplc="8B6C2730">
      <w:start w:val="1"/>
      <w:numFmt w:val="decimal"/>
      <w:pStyle w:val="FWDNLM"/>
      <w:lvlText w:val="%1."/>
      <w:lvlJc w:val="left"/>
      <w:pPr>
        <w:tabs>
          <w:tab w:val="num" w:pos="0"/>
        </w:tabs>
        <w:ind w:left="276" w:hanging="27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49263C"/>
    <w:multiLevelType w:val="hybridMultilevel"/>
    <w:tmpl w:val="FDDA2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18B33C0"/>
    <w:multiLevelType w:val="hybridMultilevel"/>
    <w:tmpl w:val="ED289816"/>
    <w:lvl w:ilvl="0" w:tplc="1B4455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731D60E1"/>
    <w:multiLevelType w:val="hybridMultilevel"/>
    <w:tmpl w:val="BD248DEC"/>
    <w:lvl w:ilvl="0" w:tplc="1B44555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 w15:restartNumberingAfterBreak="0">
    <w:nsid w:val="75DF3878"/>
    <w:multiLevelType w:val="hybridMultilevel"/>
    <w:tmpl w:val="F342CF3A"/>
    <w:lvl w:ilvl="0" w:tplc="29D8B9D0">
      <w:start w:val="1"/>
      <w:numFmt w:val="decimal"/>
      <w:pStyle w:val="NL"/>
      <w:lvlText w:val="%1."/>
      <w:lvlJc w:val="right"/>
      <w:pPr>
        <w:tabs>
          <w:tab w:val="num" w:pos="0"/>
        </w:tabs>
        <w:ind w:left="360" w:hanging="7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98F277F"/>
    <w:multiLevelType w:val="hybridMultilevel"/>
    <w:tmpl w:val="7FAA1A82"/>
    <w:lvl w:ilvl="0" w:tplc="D0444B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DBE372D"/>
    <w:multiLevelType w:val="hybridMultilevel"/>
    <w:tmpl w:val="E452CC4E"/>
    <w:lvl w:ilvl="0" w:tplc="34090001">
      <w:start w:val="1"/>
      <w:numFmt w:val="bullet"/>
      <w:lvlText w:val=""/>
      <w:lvlJc w:val="left"/>
      <w:pPr>
        <w:tabs>
          <w:tab w:val="num" w:pos="420"/>
        </w:tabs>
        <w:ind w:left="780" w:hanging="72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12"/>
  </w:num>
  <w:num w:numId="4">
    <w:abstractNumId w:val="17"/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25"/>
  </w:num>
  <w:num w:numId="8">
    <w:abstractNumId w:val="21"/>
  </w:num>
  <w:num w:numId="9">
    <w:abstractNumId w:val="25"/>
    <w:lvlOverride w:ilvl="0">
      <w:startOverride w:val="1"/>
    </w:lvlOverride>
  </w:num>
  <w:num w:numId="10">
    <w:abstractNumId w:val="13"/>
  </w:num>
  <w:num w:numId="11">
    <w:abstractNumId w:val="25"/>
    <w:lvlOverride w:ilvl="0">
      <w:startOverride w:val="1"/>
    </w:lvlOverride>
  </w:num>
  <w:num w:numId="12">
    <w:abstractNumId w:val="11"/>
  </w:num>
  <w:num w:numId="13">
    <w:abstractNumId w:val="27"/>
  </w:num>
  <w:num w:numId="14">
    <w:abstractNumId w:val="25"/>
  </w:num>
  <w:num w:numId="15">
    <w:abstractNumId w:val="15"/>
  </w:num>
  <w:num w:numId="16">
    <w:abstractNumId w:val="25"/>
  </w:num>
  <w:num w:numId="17">
    <w:abstractNumId w:val="25"/>
  </w:num>
  <w:num w:numId="18">
    <w:abstractNumId w:val="25"/>
  </w:num>
  <w:num w:numId="19">
    <w:abstractNumId w:val="15"/>
  </w:num>
  <w:num w:numId="20">
    <w:abstractNumId w:val="16"/>
  </w:num>
  <w:num w:numId="21">
    <w:abstractNumId w:val="2"/>
  </w:num>
  <w:num w:numId="22">
    <w:abstractNumId w:val="22"/>
  </w:num>
  <w:num w:numId="23">
    <w:abstractNumId w:val="24"/>
  </w:num>
  <w:num w:numId="24">
    <w:abstractNumId w:val="23"/>
  </w:num>
  <w:num w:numId="25">
    <w:abstractNumId w:val="19"/>
  </w:num>
  <w:num w:numId="26">
    <w:abstractNumId w:val="4"/>
  </w:num>
  <w:num w:numId="27">
    <w:abstractNumId w:val="10"/>
  </w:num>
  <w:num w:numId="28">
    <w:abstractNumId w:val="8"/>
  </w:num>
  <w:num w:numId="29">
    <w:abstractNumId w:val="6"/>
  </w:num>
  <w:num w:numId="30">
    <w:abstractNumId w:val="26"/>
  </w:num>
  <w:num w:numId="31">
    <w:abstractNumId w:val="14"/>
  </w:num>
  <w:num w:numId="32">
    <w:abstractNumId w:val="1"/>
  </w:num>
  <w:num w:numId="33">
    <w:abstractNumId w:val="7"/>
  </w:num>
  <w:num w:numId="34">
    <w:abstractNumId w:val="5"/>
  </w:num>
  <w:num w:numId="35">
    <w:abstractNumId w:val="9"/>
  </w:num>
  <w:num w:numId="36">
    <w:abstractNumId w:val="20"/>
  </w:num>
  <w:num w:numId="37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clickAndTypeStyle w:val="C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pos w:val="sectEnd"/>
    <w:numStart w:val="0"/>
    <w:footnote w:id="-1"/>
    <w:footnote w:id="0"/>
  </w:footnotePr>
  <w:endnotePr>
    <w:pos w:val="sectEnd"/>
    <w:numFmt w:val="decimal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4FB"/>
    <w:rsid w:val="000011B8"/>
    <w:rsid w:val="0001169C"/>
    <w:rsid w:val="00011979"/>
    <w:rsid w:val="00021E60"/>
    <w:rsid w:val="00025D0F"/>
    <w:rsid w:val="00030A6C"/>
    <w:rsid w:val="000338F6"/>
    <w:rsid w:val="00051FDF"/>
    <w:rsid w:val="00070741"/>
    <w:rsid w:val="000906A6"/>
    <w:rsid w:val="00097495"/>
    <w:rsid w:val="000A02A3"/>
    <w:rsid w:val="000A641B"/>
    <w:rsid w:val="000C2240"/>
    <w:rsid w:val="000C62ED"/>
    <w:rsid w:val="000C6C97"/>
    <w:rsid w:val="000C77A4"/>
    <w:rsid w:val="000C77FE"/>
    <w:rsid w:val="000C795E"/>
    <w:rsid w:val="000D2214"/>
    <w:rsid w:val="000D71BB"/>
    <w:rsid w:val="000F0CB7"/>
    <w:rsid w:val="000F6937"/>
    <w:rsid w:val="000F7790"/>
    <w:rsid w:val="000F7C57"/>
    <w:rsid w:val="00112B56"/>
    <w:rsid w:val="001158BE"/>
    <w:rsid w:val="00117219"/>
    <w:rsid w:val="00127165"/>
    <w:rsid w:val="001325FD"/>
    <w:rsid w:val="00136E20"/>
    <w:rsid w:val="00156F9B"/>
    <w:rsid w:val="001571C0"/>
    <w:rsid w:val="001633DF"/>
    <w:rsid w:val="001671AC"/>
    <w:rsid w:val="00175F94"/>
    <w:rsid w:val="001826D8"/>
    <w:rsid w:val="00185242"/>
    <w:rsid w:val="00194B8A"/>
    <w:rsid w:val="0019568C"/>
    <w:rsid w:val="00196C98"/>
    <w:rsid w:val="001C63CE"/>
    <w:rsid w:val="001C7A93"/>
    <w:rsid w:val="001D4805"/>
    <w:rsid w:val="001F25A9"/>
    <w:rsid w:val="00200301"/>
    <w:rsid w:val="00212582"/>
    <w:rsid w:val="00215F2C"/>
    <w:rsid w:val="00247E95"/>
    <w:rsid w:val="00254C91"/>
    <w:rsid w:val="00272366"/>
    <w:rsid w:val="002770D9"/>
    <w:rsid w:val="002828FE"/>
    <w:rsid w:val="00285206"/>
    <w:rsid w:val="002A51F2"/>
    <w:rsid w:val="002B1844"/>
    <w:rsid w:val="002C1378"/>
    <w:rsid w:val="002C7CD1"/>
    <w:rsid w:val="002D2F54"/>
    <w:rsid w:val="002D6AFF"/>
    <w:rsid w:val="002F654D"/>
    <w:rsid w:val="00301F59"/>
    <w:rsid w:val="00304506"/>
    <w:rsid w:val="003053FC"/>
    <w:rsid w:val="00305A6E"/>
    <w:rsid w:val="00307C4B"/>
    <w:rsid w:val="00312CF4"/>
    <w:rsid w:val="00321A8C"/>
    <w:rsid w:val="00345BB7"/>
    <w:rsid w:val="003615BE"/>
    <w:rsid w:val="003723DF"/>
    <w:rsid w:val="00372557"/>
    <w:rsid w:val="00375318"/>
    <w:rsid w:val="00392DE6"/>
    <w:rsid w:val="003B3788"/>
    <w:rsid w:val="003C1591"/>
    <w:rsid w:val="003C2534"/>
    <w:rsid w:val="003D0F5A"/>
    <w:rsid w:val="003D3DF4"/>
    <w:rsid w:val="003D5BBC"/>
    <w:rsid w:val="003E7EE3"/>
    <w:rsid w:val="003F217E"/>
    <w:rsid w:val="003F3D66"/>
    <w:rsid w:val="003F433E"/>
    <w:rsid w:val="0041682B"/>
    <w:rsid w:val="00420896"/>
    <w:rsid w:val="004451B6"/>
    <w:rsid w:val="00453FEC"/>
    <w:rsid w:val="00454874"/>
    <w:rsid w:val="00462D8F"/>
    <w:rsid w:val="004649BD"/>
    <w:rsid w:val="00471A43"/>
    <w:rsid w:val="004A2006"/>
    <w:rsid w:val="004A5E57"/>
    <w:rsid w:val="004B1920"/>
    <w:rsid w:val="004C301D"/>
    <w:rsid w:val="004D278D"/>
    <w:rsid w:val="004D5F49"/>
    <w:rsid w:val="004E5E00"/>
    <w:rsid w:val="004F298D"/>
    <w:rsid w:val="004F34F0"/>
    <w:rsid w:val="005149E3"/>
    <w:rsid w:val="00520B3C"/>
    <w:rsid w:val="00534C4B"/>
    <w:rsid w:val="0056329A"/>
    <w:rsid w:val="00593491"/>
    <w:rsid w:val="005A164C"/>
    <w:rsid w:val="005B07FA"/>
    <w:rsid w:val="005B7418"/>
    <w:rsid w:val="005C07AA"/>
    <w:rsid w:val="005E11A4"/>
    <w:rsid w:val="005E1422"/>
    <w:rsid w:val="005F5ADA"/>
    <w:rsid w:val="00601310"/>
    <w:rsid w:val="00604994"/>
    <w:rsid w:val="00634D09"/>
    <w:rsid w:val="00640CF2"/>
    <w:rsid w:val="00643ED5"/>
    <w:rsid w:val="00644926"/>
    <w:rsid w:val="00660831"/>
    <w:rsid w:val="00667C47"/>
    <w:rsid w:val="00674D5C"/>
    <w:rsid w:val="006B25ED"/>
    <w:rsid w:val="006B26E0"/>
    <w:rsid w:val="006D532C"/>
    <w:rsid w:val="006D60DB"/>
    <w:rsid w:val="006D74FB"/>
    <w:rsid w:val="006F0514"/>
    <w:rsid w:val="006F2B92"/>
    <w:rsid w:val="006F4BAE"/>
    <w:rsid w:val="00715A01"/>
    <w:rsid w:val="0072358E"/>
    <w:rsid w:val="00726D93"/>
    <w:rsid w:val="00727C32"/>
    <w:rsid w:val="00731028"/>
    <w:rsid w:val="00734680"/>
    <w:rsid w:val="0074409D"/>
    <w:rsid w:val="00750C64"/>
    <w:rsid w:val="0076046A"/>
    <w:rsid w:val="00760844"/>
    <w:rsid w:val="007643BF"/>
    <w:rsid w:val="007643D4"/>
    <w:rsid w:val="00776DBD"/>
    <w:rsid w:val="00777280"/>
    <w:rsid w:val="007805F1"/>
    <w:rsid w:val="00782488"/>
    <w:rsid w:val="0078741C"/>
    <w:rsid w:val="007A63E8"/>
    <w:rsid w:val="007B25C5"/>
    <w:rsid w:val="007C35B9"/>
    <w:rsid w:val="007C42A0"/>
    <w:rsid w:val="007C699C"/>
    <w:rsid w:val="007D12AE"/>
    <w:rsid w:val="007F6A1E"/>
    <w:rsid w:val="00802573"/>
    <w:rsid w:val="008026DA"/>
    <w:rsid w:val="00804A4F"/>
    <w:rsid w:val="00813B81"/>
    <w:rsid w:val="00817CF9"/>
    <w:rsid w:val="00840FA7"/>
    <w:rsid w:val="008533ED"/>
    <w:rsid w:val="00860A40"/>
    <w:rsid w:val="00866B58"/>
    <w:rsid w:val="00874BB2"/>
    <w:rsid w:val="00893CFF"/>
    <w:rsid w:val="008B0330"/>
    <w:rsid w:val="008C1242"/>
    <w:rsid w:val="008C49B6"/>
    <w:rsid w:val="008D6E1D"/>
    <w:rsid w:val="008D74C4"/>
    <w:rsid w:val="008E1A2B"/>
    <w:rsid w:val="008E63E1"/>
    <w:rsid w:val="008F18CC"/>
    <w:rsid w:val="008F6D7D"/>
    <w:rsid w:val="00901124"/>
    <w:rsid w:val="009307DB"/>
    <w:rsid w:val="00935970"/>
    <w:rsid w:val="00936986"/>
    <w:rsid w:val="00942EA8"/>
    <w:rsid w:val="00944BB7"/>
    <w:rsid w:val="0097399A"/>
    <w:rsid w:val="00983948"/>
    <w:rsid w:val="00985142"/>
    <w:rsid w:val="0099511D"/>
    <w:rsid w:val="009A61B9"/>
    <w:rsid w:val="009B2B2F"/>
    <w:rsid w:val="009B6714"/>
    <w:rsid w:val="009D2B68"/>
    <w:rsid w:val="009D71ED"/>
    <w:rsid w:val="009E65BF"/>
    <w:rsid w:val="009F160B"/>
    <w:rsid w:val="009F4D9F"/>
    <w:rsid w:val="00A07E0E"/>
    <w:rsid w:val="00A10C09"/>
    <w:rsid w:val="00A43351"/>
    <w:rsid w:val="00A469A3"/>
    <w:rsid w:val="00A66290"/>
    <w:rsid w:val="00A7213F"/>
    <w:rsid w:val="00A725F7"/>
    <w:rsid w:val="00A74D3A"/>
    <w:rsid w:val="00A8469A"/>
    <w:rsid w:val="00A86FA8"/>
    <w:rsid w:val="00A923C8"/>
    <w:rsid w:val="00AB31C3"/>
    <w:rsid w:val="00AD3E64"/>
    <w:rsid w:val="00AD5FC5"/>
    <w:rsid w:val="00AF5E60"/>
    <w:rsid w:val="00AF7D0A"/>
    <w:rsid w:val="00B00EBA"/>
    <w:rsid w:val="00B17D07"/>
    <w:rsid w:val="00B30CA1"/>
    <w:rsid w:val="00B33A03"/>
    <w:rsid w:val="00B37CA4"/>
    <w:rsid w:val="00B40F45"/>
    <w:rsid w:val="00B4645E"/>
    <w:rsid w:val="00B50334"/>
    <w:rsid w:val="00B5341F"/>
    <w:rsid w:val="00B54E1D"/>
    <w:rsid w:val="00B67031"/>
    <w:rsid w:val="00B67E54"/>
    <w:rsid w:val="00B70302"/>
    <w:rsid w:val="00B77498"/>
    <w:rsid w:val="00B8044D"/>
    <w:rsid w:val="00B873E1"/>
    <w:rsid w:val="00B93244"/>
    <w:rsid w:val="00BA5060"/>
    <w:rsid w:val="00BA6E15"/>
    <w:rsid w:val="00BC2384"/>
    <w:rsid w:val="00BD21FE"/>
    <w:rsid w:val="00C10B15"/>
    <w:rsid w:val="00C11609"/>
    <w:rsid w:val="00C24BE4"/>
    <w:rsid w:val="00C27233"/>
    <w:rsid w:val="00C342B7"/>
    <w:rsid w:val="00C41C79"/>
    <w:rsid w:val="00C425BC"/>
    <w:rsid w:val="00C43DF0"/>
    <w:rsid w:val="00C4516E"/>
    <w:rsid w:val="00C45906"/>
    <w:rsid w:val="00C45AED"/>
    <w:rsid w:val="00C61AE1"/>
    <w:rsid w:val="00C6394A"/>
    <w:rsid w:val="00C70CD6"/>
    <w:rsid w:val="00C711E3"/>
    <w:rsid w:val="00C800A4"/>
    <w:rsid w:val="00C82D69"/>
    <w:rsid w:val="00C9435E"/>
    <w:rsid w:val="00C954B7"/>
    <w:rsid w:val="00CA04CE"/>
    <w:rsid w:val="00CB63C3"/>
    <w:rsid w:val="00CB6C2C"/>
    <w:rsid w:val="00CE0A09"/>
    <w:rsid w:val="00CE75E4"/>
    <w:rsid w:val="00CE78E5"/>
    <w:rsid w:val="00CE7C1E"/>
    <w:rsid w:val="00CF2E0C"/>
    <w:rsid w:val="00CF33BD"/>
    <w:rsid w:val="00CF42F2"/>
    <w:rsid w:val="00D0197B"/>
    <w:rsid w:val="00D138D3"/>
    <w:rsid w:val="00D13D91"/>
    <w:rsid w:val="00D21DAE"/>
    <w:rsid w:val="00D25CCE"/>
    <w:rsid w:val="00D30037"/>
    <w:rsid w:val="00D34F03"/>
    <w:rsid w:val="00D40F3F"/>
    <w:rsid w:val="00D41563"/>
    <w:rsid w:val="00D66743"/>
    <w:rsid w:val="00D67DAE"/>
    <w:rsid w:val="00D74283"/>
    <w:rsid w:val="00D75478"/>
    <w:rsid w:val="00D82337"/>
    <w:rsid w:val="00DB6C23"/>
    <w:rsid w:val="00DC2C86"/>
    <w:rsid w:val="00DD03CA"/>
    <w:rsid w:val="00DD1BCF"/>
    <w:rsid w:val="00DF2DD0"/>
    <w:rsid w:val="00DF30C1"/>
    <w:rsid w:val="00E11AE0"/>
    <w:rsid w:val="00E25278"/>
    <w:rsid w:val="00E313EE"/>
    <w:rsid w:val="00E32D3C"/>
    <w:rsid w:val="00E40083"/>
    <w:rsid w:val="00E41EF1"/>
    <w:rsid w:val="00E46A6B"/>
    <w:rsid w:val="00E511E7"/>
    <w:rsid w:val="00E6424A"/>
    <w:rsid w:val="00E93E92"/>
    <w:rsid w:val="00EB20B7"/>
    <w:rsid w:val="00EB5676"/>
    <w:rsid w:val="00EC52E3"/>
    <w:rsid w:val="00ED3A28"/>
    <w:rsid w:val="00ED65AB"/>
    <w:rsid w:val="00EF79F0"/>
    <w:rsid w:val="00F01C69"/>
    <w:rsid w:val="00F11533"/>
    <w:rsid w:val="00F1562C"/>
    <w:rsid w:val="00F20B4F"/>
    <w:rsid w:val="00F23ED4"/>
    <w:rsid w:val="00F2451C"/>
    <w:rsid w:val="00F26987"/>
    <w:rsid w:val="00F2720D"/>
    <w:rsid w:val="00F315D1"/>
    <w:rsid w:val="00F37664"/>
    <w:rsid w:val="00F421CF"/>
    <w:rsid w:val="00F42334"/>
    <w:rsid w:val="00F60494"/>
    <w:rsid w:val="00F71CCD"/>
    <w:rsid w:val="00F850DE"/>
    <w:rsid w:val="00FB0028"/>
    <w:rsid w:val="00FB4D9F"/>
    <w:rsid w:val="00FB4E65"/>
    <w:rsid w:val="00FB756C"/>
    <w:rsid w:val="00FD5E21"/>
    <w:rsid w:val="00FF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18D4B7"/>
  <w15:chartTrackingRefBased/>
  <w15:docId w15:val="{9AAAB38A-F413-4F5F-8A08-1F51D414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CF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rsid w:val="002C137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rsid w:val="002C137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rsid w:val="002C137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C1378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uiPriority w:val="9"/>
    <w:semiHidden/>
    <w:rsid w:val="002C1378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2C1378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customStyle="1" w:styleId="PN">
    <w:name w:val="*PN"/>
    <w:basedOn w:val="Normal"/>
    <w:rsid w:val="00454874"/>
    <w:pPr>
      <w:keepNext/>
      <w:pageBreakBefore/>
      <w:spacing w:after="320"/>
    </w:pPr>
    <w:rPr>
      <w:rFonts w:ascii="Arial Narrow" w:hAnsi="Arial Narrow"/>
      <w:b/>
      <w:caps/>
      <w:color w:val="999999"/>
      <w:sz w:val="36"/>
      <w:szCs w:val="36"/>
    </w:rPr>
  </w:style>
  <w:style w:type="paragraph" w:styleId="Header">
    <w:name w:val="header"/>
    <w:basedOn w:val="Normal"/>
    <w:rsid w:val="007C699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699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C699C"/>
  </w:style>
  <w:style w:type="character" w:customStyle="1" w:styleId="Normal1">
    <w:name w:val="Normal1"/>
    <w:rsid w:val="00285206"/>
    <w:rPr>
      <w:rFonts w:ascii="Helvetica" w:hAnsi="Helvetica"/>
      <w:sz w:val="24"/>
    </w:rPr>
  </w:style>
  <w:style w:type="paragraph" w:customStyle="1" w:styleId="EXTA">
    <w:name w:val="*EXTA"/>
    <w:basedOn w:val="Normal"/>
    <w:rsid w:val="00936986"/>
    <w:pPr>
      <w:keepLines/>
      <w:spacing w:before="280" w:line="220" w:lineRule="exact"/>
      <w:ind w:left="240" w:right="240" w:firstLine="180"/>
      <w:jc w:val="both"/>
    </w:pPr>
    <w:rPr>
      <w:rFonts w:ascii="Times New Roman" w:hAnsi="Times New Roman"/>
      <w:sz w:val="19"/>
    </w:rPr>
  </w:style>
  <w:style w:type="paragraph" w:customStyle="1" w:styleId="H4Ra">
    <w:name w:val="*H4Ra"/>
    <w:basedOn w:val="H4R"/>
    <w:next w:val="TX"/>
    <w:rsid w:val="00674D5C"/>
    <w:pPr>
      <w:spacing w:before="0"/>
    </w:pPr>
  </w:style>
  <w:style w:type="paragraph" w:customStyle="1" w:styleId="H4R">
    <w:name w:val="*H4R"/>
    <w:basedOn w:val="Normal"/>
    <w:next w:val="TX"/>
    <w:autoRedefine/>
    <w:qFormat/>
    <w:rsid w:val="000338F6"/>
    <w:pPr>
      <w:keepNext/>
      <w:keepLines/>
      <w:spacing w:before="260" w:line="260" w:lineRule="exact"/>
      <w:ind w:firstLine="216"/>
      <w:jc w:val="both"/>
    </w:pPr>
    <w:rPr>
      <w:rFonts w:ascii="Times New Roman" w:hAnsi="Times New Roman"/>
      <w:b/>
    </w:rPr>
  </w:style>
  <w:style w:type="paragraph" w:customStyle="1" w:styleId="TX">
    <w:name w:val="*TX"/>
    <w:basedOn w:val="Normal"/>
    <w:qFormat/>
    <w:rsid w:val="005B07FA"/>
    <w:pPr>
      <w:spacing w:line="260" w:lineRule="exact"/>
      <w:ind w:firstLine="210"/>
      <w:jc w:val="both"/>
    </w:pPr>
    <w:rPr>
      <w:rFonts w:ascii="Times New Roman" w:hAnsi="Times New Roman"/>
      <w:szCs w:val="21"/>
    </w:rPr>
  </w:style>
  <w:style w:type="paragraph" w:customStyle="1" w:styleId="EXTM">
    <w:name w:val="*EXTM"/>
    <w:basedOn w:val="EXTA"/>
    <w:rsid w:val="00B70302"/>
    <w:pPr>
      <w:spacing w:before="0"/>
    </w:pPr>
  </w:style>
  <w:style w:type="paragraph" w:customStyle="1" w:styleId="PT">
    <w:name w:val="*PT"/>
    <w:basedOn w:val="Normal"/>
    <w:rsid w:val="00777280"/>
    <w:pPr>
      <w:keepLines/>
      <w:suppressAutoHyphens/>
      <w:spacing w:line="600" w:lineRule="exact"/>
    </w:pPr>
    <w:rPr>
      <w:rFonts w:ascii="Arial Bold" w:hAnsi="Arial Bold"/>
      <w:sz w:val="56"/>
    </w:rPr>
  </w:style>
  <w:style w:type="paragraph" w:customStyle="1" w:styleId="CN">
    <w:name w:val="*CN"/>
    <w:basedOn w:val="Normal"/>
    <w:link w:val="CNChar"/>
    <w:qFormat/>
    <w:rsid w:val="000011B8"/>
    <w:pPr>
      <w:keepNext/>
      <w:pageBreakBefore/>
      <w:widowControl w:val="0"/>
      <w:spacing w:after="380"/>
    </w:pPr>
    <w:rPr>
      <w:rFonts w:ascii="Arial Narrow" w:hAnsi="Arial Narrow"/>
      <w:caps/>
      <w:color w:val="999999"/>
      <w:spacing w:val="100"/>
      <w:sz w:val="36"/>
      <w:szCs w:val="36"/>
    </w:rPr>
  </w:style>
  <w:style w:type="character" w:customStyle="1" w:styleId="CNChar">
    <w:name w:val="*CN Char"/>
    <w:link w:val="CN"/>
    <w:rsid w:val="000011B8"/>
    <w:rPr>
      <w:rFonts w:ascii="Arial Narrow" w:hAnsi="Arial Narrow"/>
      <w:caps/>
      <w:color w:val="999999"/>
      <w:spacing w:val="100"/>
      <w:sz w:val="36"/>
      <w:szCs w:val="36"/>
      <w:lang w:val="en-US" w:eastAsia="en-US" w:bidi="ar-SA"/>
    </w:rPr>
  </w:style>
  <w:style w:type="paragraph" w:customStyle="1" w:styleId="SUMTX">
    <w:name w:val="*SUMTX"/>
    <w:basedOn w:val="Normal"/>
    <w:rsid w:val="00C45AED"/>
    <w:pPr>
      <w:spacing w:line="260" w:lineRule="exact"/>
      <w:ind w:firstLine="211"/>
      <w:jc w:val="both"/>
    </w:pPr>
    <w:rPr>
      <w:rFonts w:ascii="Times New Roman" w:hAnsi="Times New Roman"/>
    </w:rPr>
  </w:style>
  <w:style w:type="paragraph" w:customStyle="1" w:styleId="SUMTX-LAST">
    <w:name w:val="*SUMTX-LAST"/>
    <w:basedOn w:val="SUMTX"/>
    <w:rsid w:val="00593491"/>
    <w:pPr>
      <w:pBdr>
        <w:bottom w:val="single" w:sz="8" w:space="13" w:color="auto"/>
      </w:pBdr>
    </w:pPr>
  </w:style>
  <w:style w:type="paragraph" w:customStyle="1" w:styleId="CT">
    <w:name w:val="*CT"/>
    <w:basedOn w:val="Normal"/>
    <w:qFormat/>
    <w:rsid w:val="0078741C"/>
    <w:pPr>
      <w:keepNext/>
      <w:keepLines/>
      <w:spacing w:after="1200"/>
    </w:pPr>
    <w:rPr>
      <w:rFonts w:ascii="Arial" w:hAnsi="Arial" w:cs="Arial"/>
      <w:sz w:val="48"/>
      <w:szCs w:val="48"/>
    </w:rPr>
  </w:style>
  <w:style w:type="paragraph" w:customStyle="1" w:styleId="H2">
    <w:name w:val="*H2"/>
    <w:basedOn w:val="Normal"/>
    <w:next w:val="TX"/>
    <w:qFormat/>
    <w:rsid w:val="00D40F3F"/>
    <w:pPr>
      <w:keepNext/>
      <w:keepLines/>
      <w:spacing w:before="380" w:after="140" w:line="260" w:lineRule="exact"/>
    </w:pPr>
    <w:rPr>
      <w:rFonts w:ascii="Arial" w:hAnsi="Arial" w:cs="Arial"/>
      <w:b/>
    </w:rPr>
  </w:style>
  <w:style w:type="paragraph" w:customStyle="1" w:styleId="H1">
    <w:name w:val="*H1"/>
    <w:basedOn w:val="Normal"/>
    <w:next w:val="TX"/>
    <w:qFormat/>
    <w:rsid w:val="000A02A3"/>
    <w:pPr>
      <w:spacing w:before="380" w:after="140" w:line="260" w:lineRule="exact"/>
    </w:pPr>
    <w:rPr>
      <w:rFonts w:ascii="Arial Black" w:hAnsi="Arial Black"/>
      <w:color w:val="999999"/>
    </w:rPr>
  </w:style>
  <w:style w:type="paragraph" w:customStyle="1" w:styleId="FIG">
    <w:name w:val="*FIG"/>
    <w:basedOn w:val="TX"/>
    <w:qFormat/>
    <w:rsid w:val="00985142"/>
    <w:pPr>
      <w:spacing w:after="480" w:line="240" w:lineRule="exact"/>
      <w:ind w:firstLine="0"/>
    </w:pPr>
    <w:rPr>
      <w:rFonts w:ascii="Arial" w:hAnsi="Arial" w:cs="Arial"/>
      <w:b/>
      <w:i/>
      <w:sz w:val="20"/>
      <w:szCs w:val="20"/>
    </w:rPr>
  </w:style>
  <w:style w:type="paragraph" w:customStyle="1" w:styleId="TSN">
    <w:name w:val="*TSN"/>
    <w:basedOn w:val="Normal"/>
    <w:qFormat/>
    <w:rsid w:val="00212582"/>
    <w:pPr>
      <w:tabs>
        <w:tab w:val="left" w:pos="5746"/>
      </w:tabs>
      <w:spacing w:before="60" w:line="200" w:lineRule="exact"/>
    </w:pPr>
    <w:rPr>
      <w:rFonts w:ascii="Arial" w:hAnsi="Arial" w:cs="Arial"/>
      <w:sz w:val="18"/>
      <w:szCs w:val="18"/>
    </w:rPr>
  </w:style>
  <w:style w:type="paragraph" w:customStyle="1" w:styleId="H5R">
    <w:name w:val="*H5R"/>
    <w:basedOn w:val="TX"/>
    <w:next w:val="TX"/>
    <w:qFormat/>
    <w:rsid w:val="00660831"/>
    <w:pPr>
      <w:spacing w:before="260"/>
      <w:ind w:firstLine="211"/>
    </w:pPr>
    <w:rPr>
      <w:b/>
      <w:i/>
    </w:rPr>
  </w:style>
  <w:style w:type="paragraph" w:customStyle="1" w:styleId="H3">
    <w:name w:val="*H3"/>
    <w:basedOn w:val="Normal"/>
    <w:next w:val="TX"/>
    <w:qFormat/>
    <w:rsid w:val="00777280"/>
    <w:pPr>
      <w:keepNext/>
      <w:keepLines/>
      <w:spacing w:before="340" w:after="140" w:line="260" w:lineRule="exact"/>
    </w:pPr>
    <w:rPr>
      <w:rFonts w:ascii="Arial Italic" w:hAnsi="Arial Italic"/>
      <w:i/>
      <w:sz w:val="21"/>
    </w:rPr>
  </w:style>
  <w:style w:type="paragraph" w:customStyle="1" w:styleId="BL">
    <w:name w:val="*BL"/>
    <w:basedOn w:val="Normal"/>
    <w:link w:val="BLChar"/>
    <w:autoRedefine/>
    <w:qFormat/>
    <w:rsid w:val="00EC52E3"/>
    <w:pPr>
      <w:numPr>
        <w:numId w:val="19"/>
      </w:numPr>
      <w:tabs>
        <w:tab w:val="clear" w:pos="8280"/>
        <w:tab w:val="num" w:pos="0"/>
        <w:tab w:val="left" w:pos="245"/>
      </w:tabs>
      <w:spacing w:line="260" w:lineRule="exact"/>
      <w:ind w:left="245" w:hanging="245"/>
      <w:jc w:val="both"/>
    </w:pPr>
    <w:rPr>
      <w:rFonts w:ascii="Times New Roman" w:hAnsi="Times New Roman"/>
      <w:lang w:eastAsia="x-none"/>
    </w:rPr>
  </w:style>
  <w:style w:type="character" w:customStyle="1" w:styleId="BLChar">
    <w:name w:val="*BL Char"/>
    <w:link w:val="BL"/>
    <w:rsid w:val="00EC52E3"/>
    <w:rPr>
      <w:sz w:val="22"/>
      <w:lang w:eastAsia="x-none"/>
    </w:rPr>
  </w:style>
  <w:style w:type="paragraph" w:customStyle="1" w:styleId="BLMm">
    <w:name w:val="*BLMm"/>
    <w:qFormat/>
    <w:rsid w:val="005B07FA"/>
    <w:pPr>
      <w:numPr>
        <w:numId w:val="3"/>
      </w:numPr>
      <w:jc w:val="both"/>
    </w:pPr>
    <w:rPr>
      <w:rFonts w:ascii="Times" w:hAnsi="Times"/>
      <w:sz w:val="22"/>
    </w:rPr>
  </w:style>
  <w:style w:type="paragraph" w:customStyle="1" w:styleId="BLMm-sub">
    <w:name w:val="*BLMm-sub"/>
    <w:basedOn w:val="Normal"/>
    <w:qFormat/>
    <w:rsid w:val="00936986"/>
    <w:pPr>
      <w:numPr>
        <w:ilvl w:val="2"/>
        <w:numId w:val="2"/>
      </w:numPr>
      <w:tabs>
        <w:tab w:val="clear" w:pos="2160"/>
      </w:tabs>
      <w:spacing w:line="260" w:lineRule="exact"/>
      <w:ind w:left="720" w:hanging="240"/>
      <w:jc w:val="both"/>
    </w:pPr>
    <w:rPr>
      <w:rFonts w:ascii="Times" w:hAnsi="Times"/>
    </w:rPr>
  </w:style>
  <w:style w:type="paragraph" w:customStyle="1" w:styleId="EXT">
    <w:name w:val="*EXT"/>
    <w:basedOn w:val="Normal"/>
    <w:qFormat/>
    <w:rsid w:val="00936986"/>
    <w:pPr>
      <w:keepLines/>
      <w:spacing w:before="240" w:after="250" w:line="220" w:lineRule="exact"/>
      <w:ind w:left="240" w:right="240" w:firstLine="180"/>
      <w:jc w:val="both"/>
    </w:pPr>
    <w:rPr>
      <w:rFonts w:ascii="Times New Roman" w:hAnsi="Times New Roman"/>
      <w:sz w:val="19"/>
    </w:rPr>
  </w:style>
  <w:style w:type="paragraph" w:customStyle="1" w:styleId="REF">
    <w:name w:val="*REF"/>
    <w:basedOn w:val="Normal"/>
    <w:autoRedefine/>
    <w:qFormat/>
    <w:rsid w:val="000338F6"/>
    <w:pPr>
      <w:spacing w:line="240" w:lineRule="exact"/>
      <w:ind w:left="288" w:hanging="288"/>
      <w:jc w:val="both"/>
    </w:pPr>
    <w:rPr>
      <w:rFonts w:ascii="Times New Roman" w:hAnsi="Times New Roman"/>
      <w:sz w:val="19"/>
      <w:szCs w:val="18"/>
    </w:rPr>
  </w:style>
  <w:style w:type="paragraph" w:customStyle="1" w:styleId="H2A">
    <w:name w:val="*H2A"/>
    <w:basedOn w:val="H2"/>
    <w:next w:val="TX"/>
    <w:rsid w:val="00944BB7"/>
    <w:pPr>
      <w:spacing w:before="0"/>
    </w:pPr>
  </w:style>
  <w:style w:type="paragraph" w:customStyle="1" w:styleId="H3A">
    <w:name w:val="*H3A"/>
    <w:basedOn w:val="H3"/>
    <w:next w:val="TX"/>
    <w:rsid w:val="00944BB7"/>
    <w:pPr>
      <w:spacing w:before="0"/>
    </w:pPr>
  </w:style>
  <w:style w:type="table" w:styleId="TableGrid">
    <w:name w:val="Table Grid"/>
    <w:basedOn w:val="TableNormal"/>
    <w:uiPriority w:val="39"/>
    <w:rsid w:val="0001169C"/>
    <w:rPr>
      <w:rFonts w:ascii="Arial" w:hAnsi="Arial"/>
    </w:rPr>
    <w:tblPr>
      <w:tblBorders>
        <w:top w:val="single" w:sz="8" w:space="0" w:color="auto"/>
        <w:bottom w:val="single" w:sz="8" w:space="0" w:color="auto"/>
        <w:insideH w:val="single" w:sz="4" w:space="0" w:color="auto"/>
      </w:tblBorders>
    </w:tblPr>
    <w:tblStylePr w:type="firstRow">
      <w:pPr>
        <w:jc w:val="center"/>
      </w:pPr>
      <w:rPr>
        <w:rFonts w:ascii="Arial" w:hAnsi="Arial"/>
        <w:sz w:val="20"/>
      </w:rPr>
      <w:tblPr/>
      <w:tcPr>
        <w:tcBorders>
          <w:bottom w:val="nil"/>
        </w:tcBorders>
      </w:tcPr>
    </w:tblStylePr>
  </w:style>
  <w:style w:type="paragraph" w:customStyle="1" w:styleId="TNTT">
    <w:name w:val="*TN/TT"/>
    <w:basedOn w:val="TX"/>
    <w:qFormat/>
    <w:rsid w:val="00715A01"/>
    <w:pPr>
      <w:spacing w:before="480" w:after="120" w:line="240" w:lineRule="exact"/>
      <w:ind w:firstLine="0"/>
    </w:pPr>
    <w:rPr>
      <w:rFonts w:ascii="Arial" w:hAnsi="Arial" w:cs="Arial"/>
      <w:b/>
      <w:sz w:val="20"/>
      <w:szCs w:val="20"/>
    </w:rPr>
  </w:style>
  <w:style w:type="paragraph" w:customStyle="1" w:styleId="TCH">
    <w:name w:val="*TCH"/>
    <w:basedOn w:val="Normal"/>
    <w:qFormat/>
    <w:rsid w:val="0001169C"/>
    <w:pPr>
      <w:spacing w:before="60" w:after="60" w:line="240" w:lineRule="exact"/>
      <w:jc w:val="center"/>
    </w:pPr>
    <w:rPr>
      <w:rFonts w:ascii="Arial" w:hAnsi="Arial" w:cs="Arial"/>
      <w:b/>
      <w:sz w:val="20"/>
    </w:rPr>
  </w:style>
  <w:style w:type="paragraph" w:customStyle="1" w:styleId="BQH">
    <w:name w:val="*BQH"/>
    <w:basedOn w:val="Normal"/>
    <w:rsid w:val="00593491"/>
    <w:pPr>
      <w:keepLines/>
      <w:spacing w:before="290" w:line="220" w:lineRule="exact"/>
      <w:ind w:left="240" w:right="240"/>
      <w:jc w:val="both"/>
    </w:pPr>
    <w:rPr>
      <w:rFonts w:ascii="Times New Roman" w:hAnsi="Times New Roman"/>
      <w:b/>
      <w:caps/>
      <w:sz w:val="18"/>
    </w:rPr>
  </w:style>
  <w:style w:type="paragraph" w:customStyle="1" w:styleId="BQ6">
    <w:name w:val="*BQ+6"/>
    <w:basedOn w:val="Normal"/>
    <w:link w:val="BQ6Char"/>
    <w:rsid w:val="00936986"/>
    <w:pPr>
      <w:keepLines/>
      <w:spacing w:before="120" w:line="220" w:lineRule="exact"/>
      <w:ind w:left="240" w:right="240" w:firstLine="180"/>
      <w:jc w:val="both"/>
    </w:pPr>
    <w:rPr>
      <w:rFonts w:ascii="Times New Roman" w:hAnsi="Times New Roman"/>
      <w:sz w:val="19"/>
    </w:rPr>
  </w:style>
  <w:style w:type="character" w:customStyle="1" w:styleId="BQ6Char">
    <w:name w:val="*BQ+6 Char"/>
    <w:link w:val="BQ6"/>
    <w:rsid w:val="00936986"/>
    <w:rPr>
      <w:sz w:val="19"/>
      <w:lang w:val="en-US" w:eastAsia="en-US"/>
    </w:rPr>
  </w:style>
  <w:style w:type="paragraph" w:customStyle="1" w:styleId="BQZ">
    <w:name w:val="*BQZ"/>
    <w:basedOn w:val="Normal"/>
    <w:rsid w:val="00936986"/>
    <w:pPr>
      <w:keepLines/>
      <w:spacing w:after="260" w:line="220" w:lineRule="exact"/>
      <w:ind w:left="240" w:right="240" w:firstLine="180"/>
      <w:jc w:val="both"/>
    </w:pPr>
    <w:rPr>
      <w:rFonts w:ascii="Times New Roman" w:hAnsi="Times New Roman"/>
      <w:sz w:val="19"/>
    </w:rPr>
  </w:style>
  <w:style w:type="paragraph" w:customStyle="1" w:styleId="BQA">
    <w:name w:val="*BQA"/>
    <w:basedOn w:val="Normal"/>
    <w:rsid w:val="00194B8A"/>
    <w:pPr>
      <w:keepLines/>
      <w:spacing w:before="240" w:line="220" w:lineRule="exact"/>
      <w:ind w:left="240" w:right="240" w:firstLine="180"/>
      <w:jc w:val="both"/>
    </w:pPr>
    <w:rPr>
      <w:rFonts w:ascii="Times New Roman" w:hAnsi="Times New Roman"/>
      <w:sz w:val="19"/>
    </w:rPr>
  </w:style>
  <w:style w:type="paragraph" w:customStyle="1" w:styleId="BQM">
    <w:name w:val="*BQM"/>
    <w:basedOn w:val="Normal"/>
    <w:rsid w:val="00194B8A"/>
    <w:pPr>
      <w:keepLines/>
      <w:spacing w:line="220" w:lineRule="exact"/>
      <w:ind w:left="240" w:right="240" w:firstLine="180"/>
      <w:jc w:val="both"/>
    </w:pPr>
    <w:rPr>
      <w:rFonts w:ascii="Times New Roman" w:hAnsi="Times New Roman"/>
      <w:sz w:val="19"/>
    </w:rPr>
  </w:style>
  <w:style w:type="character" w:customStyle="1" w:styleId="StyleName">
    <w:name w:val="*StyleName"/>
    <w:rsid w:val="00E25278"/>
    <w:rPr>
      <w:rFonts w:ascii="Arial" w:hAnsi="Arial"/>
      <w:dstrike w:val="0"/>
      <w:color w:val="FF0000"/>
      <w:sz w:val="14"/>
      <w:vertAlign w:val="baseline"/>
    </w:rPr>
  </w:style>
  <w:style w:type="paragraph" w:customStyle="1" w:styleId="BQ">
    <w:name w:val="*BQ"/>
    <w:basedOn w:val="Normal"/>
    <w:rsid w:val="00936986"/>
    <w:pPr>
      <w:spacing w:before="240" w:after="240" w:line="220" w:lineRule="exact"/>
      <w:ind w:left="240" w:right="240" w:firstLine="180"/>
      <w:jc w:val="both"/>
    </w:pPr>
    <w:rPr>
      <w:rFonts w:ascii="Times New Roman" w:hAnsi="Times New Roman"/>
      <w:sz w:val="19"/>
      <w:szCs w:val="18"/>
    </w:rPr>
  </w:style>
  <w:style w:type="paragraph" w:customStyle="1" w:styleId="AXT">
    <w:name w:val="*AXT"/>
    <w:basedOn w:val="CT"/>
    <w:next w:val="TX"/>
    <w:rsid w:val="000011B8"/>
  </w:style>
  <w:style w:type="paragraph" w:customStyle="1" w:styleId="AXN">
    <w:name w:val="*AXN"/>
    <w:basedOn w:val="CN"/>
    <w:next w:val="AXT"/>
    <w:rsid w:val="000011B8"/>
  </w:style>
  <w:style w:type="paragraph" w:customStyle="1" w:styleId="FMT">
    <w:name w:val="*FMT"/>
    <w:basedOn w:val="CN"/>
    <w:rsid w:val="00EF79F0"/>
    <w:pPr>
      <w:spacing w:after="1200"/>
    </w:pPr>
  </w:style>
  <w:style w:type="character" w:customStyle="1" w:styleId="TOC-CN">
    <w:name w:val="*TOC-CN"/>
    <w:rsid w:val="00777280"/>
    <w:rPr>
      <w:rFonts w:ascii="Arial Black" w:hAnsi="Arial Black"/>
      <w:color w:val="999999"/>
      <w:spacing w:val="0"/>
      <w:sz w:val="24"/>
    </w:rPr>
  </w:style>
  <w:style w:type="paragraph" w:customStyle="1" w:styleId="TOC-CT">
    <w:name w:val="*TOC-CT"/>
    <w:basedOn w:val="Normal"/>
    <w:rsid w:val="00777280"/>
    <w:pPr>
      <w:tabs>
        <w:tab w:val="right" w:pos="480"/>
        <w:tab w:val="left" w:pos="720"/>
        <w:tab w:val="left" w:pos="2640"/>
      </w:tabs>
      <w:spacing w:before="140" w:line="260" w:lineRule="exact"/>
      <w:ind w:left="720" w:hanging="720"/>
    </w:pPr>
    <w:rPr>
      <w:rFonts w:ascii="Arial" w:hAnsi="Arial"/>
    </w:rPr>
  </w:style>
  <w:style w:type="paragraph" w:customStyle="1" w:styleId="TOC2">
    <w:name w:val="*TOC2"/>
    <w:basedOn w:val="Normal"/>
    <w:rsid w:val="00272366"/>
    <w:pPr>
      <w:tabs>
        <w:tab w:val="right" w:pos="480"/>
        <w:tab w:val="left" w:pos="1200"/>
        <w:tab w:val="left" w:pos="1680"/>
      </w:tabs>
      <w:spacing w:line="260" w:lineRule="exact"/>
    </w:pPr>
    <w:rPr>
      <w:rFonts w:ascii="Times New Roman" w:hAnsi="Times New Roman"/>
    </w:rPr>
  </w:style>
  <w:style w:type="paragraph" w:customStyle="1" w:styleId="TOC3">
    <w:name w:val="*TOC3"/>
    <w:basedOn w:val="Normal"/>
    <w:rsid w:val="00272366"/>
    <w:pPr>
      <w:tabs>
        <w:tab w:val="right" w:pos="480"/>
        <w:tab w:val="left" w:pos="1680"/>
      </w:tabs>
      <w:spacing w:line="260" w:lineRule="exact"/>
    </w:pPr>
    <w:rPr>
      <w:rFonts w:ascii="Times New Roman" w:hAnsi="Times New Roman"/>
    </w:rPr>
  </w:style>
  <w:style w:type="paragraph" w:customStyle="1" w:styleId="ABB">
    <w:name w:val="*ABB"/>
    <w:basedOn w:val="Normal"/>
    <w:rsid w:val="00272366"/>
    <w:pPr>
      <w:tabs>
        <w:tab w:val="left" w:pos="-1180"/>
        <w:tab w:val="left" w:pos="-900"/>
        <w:tab w:val="left" w:pos="0"/>
        <w:tab w:val="left" w:pos="387"/>
        <w:tab w:val="left" w:pos="670"/>
      </w:tabs>
      <w:spacing w:before="60"/>
    </w:pPr>
    <w:rPr>
      <w:rFonts w:ascii="Times New Roman" w:hAnsi="Times New Roman"/>
    </w:rPr>
  </w:style>
  <w:style w:type="paragraph" w:customStyle="1" w:styleId="ABST">
    <w:name w:val="*ABST"/>
    <w:basedOn w:val="CT"/>
    <w:rsid w:val="00FF6E8C"/>
    <w:pPr>
      <w:pageBreakBefore/>
    </w:pPr>
  </w:style>
  <w:style w:type="paragraph" w:customStyle="1" w:styleId="ABSTX">
    <w:name w:val="*ABSTX"/>
    <w:basedOn w:val="Normal"/>
    <w:rsid w:val="00EB20B7"/>
    <w:pPr>
      <w:spacing w:line="260" w:lineRule="exact"/>
      <w:ind w:left="1440" w:hanging="1440"/>
      <w:jc w:val="both"/>
    </w:pPr>
    <w:rPr>
      <w:rFonts w:ascii="Times New Roman" w:hAnsi="Times New Roman"/>
    </w:rPr>
  </w:style>
  <w:style w:type="paragraph" w:customStyle="1" w:styleId="ABSTX1">
    <w:name w:val="*ABSTX1"/>
    <w:basedOn w:val="ABSTX"/>
    <w:rsid w:val="00FF6E8C"/>
    <w:pPr>
      <w:pBdr>
        <w:top w:val="single" w:sz="8" w:space="8" w:color="auto"/>
      </w:pBdr>
      <w:spacing w:before="260"/>
    </w:pPr>
  </w:style>
  <w:style w:type="paragraph" w:customStyle="1" w:styleId="BCKREF">
    <w:name w:val="*BCKREF"/>
    <w:basedOn w:val="Normal"/>
    <w:rsid w:val="00EB20B7"/>
    <w:pPr>
      <w:keepLines/>
      <w:spacing w:after="260" w:line="260" w:lineRule="exact"/>
      <w:jc w:val="both"/>
    </w:pPr>
    <w:rPr>
      <w:rFonts w:ascii="Times New Roman" w:hAnsi="Times New Roman"/>
      <w:b/>
    </w:rPr>
  </w:style>
  <w:style w:type="paragraph" w:customStyle="1" w:styleId="BCKTX1">
    <w:name w:val="*BCKTX1"/>
    <w:basedOn w:val="Normal"/>
    <w:rsid w:val="00EB20B7"/>
    <w:pPr>
      <w:keepLines/>
      <w:spacing w:after="260" w:line="260" w:lineRule="exact"/>
      <w:ind w:firstLine="211"/>
      <w:jc w:val="both"/>
    </w:pPr>
    <w:rPr>
      <w:rFonts w:ascii="Times New Roman" w:hAnsi="Times New Roman"/>
    </w:rPr>
  </w:style>
  <w:style w:type="paragraph" w:customStyle="1" w:styleId="BCKTX">
    <w:name w:val="*BCKTX"/>
    <w:basedOn w:val="BCKTX1"/>
    <w:rsid w:val="00C954B7"/>
    <w:pPr>
      <w:spacing w:after="0"/>
    </w:pPr>
  </w:style>
  <w:style w:type="paragraph" w:customStyle="1" w:styleId="AXTX">
    <w:name w:val="*AXTX"/>
    <w:basedOn w:val="TX"/>
    <w:rsid w:val="00C954B7"/>
  </w:style>
  <w:style w:type="paragraph" w:customStyle="1" w:styleId="AXBLA">
    <w:name w:val="*AXBLA"/>
    <w:basedOn w:val="Normal"/>
    <w:rsid w:val="00B873E1"/>
    <w:pPr>
      <w:spacing w:before="140" w:line="260" w:lineRule="exact"/>
      <w:ind w:left="240" w:hanging="240"/>
      <w:jc w:val="both"/>
    </w:pPr>
    <w:rPr>
      <w:rFonts w:ascii="Times New Roman Bold" w:hAnsi="Times New Roman Bold"/>
    </w:rPr>
  </w:style>
  <w:style w:type="paragraph" w:customStyle="1" w:styleId="AXBLM">
    <w:name w:val="*AXBLM"/>
    <w:basedOn w:val="BL"/>
    <w:rsid w:val="00C342B7"/>
    <w:rPr>
      <w:rFonts w:ascii="Times New Roman Bold" w:hAnsi="Times New Roman Bold"/>
    </w:rPr>
  </w:style>
  <w:style w:type="paragraph" w:customStyle="1" w:styleId="AXBLZ">
    <w:name w:val="*AXBLZ"/>
    <w:basedOn w:val="Normal"/>
    <w:rsid w:val="00B873E1"/>
    <w:pPr>
      <w:numPr>
        <w:numId w:val="4"/>
      </w:numPr>
      <w:spacing w:after="260" w:line="260" w:lineRule="exact"/>
      <w:jc w:val="both"/>
    </w:pPr>
    <w:rPr>
      <w:rFonts w:ascii="Times" w:hAnsi="Times"/>
    </w:rPr>
  </w:style>
  <w:style w:type="paragraph" w:customStyle="1" w:styleId="NL">
    <w:name w:val="*NL"/>
    <w:autoRedefine/>
    <w:qFormat/>
    <w:rsid w:val="00EC52E3"/>
    <w:pPr>
      <w:numPr>
        <w:numId w:val="18"/>
      </w:numPr>
      <w:tabs>
        <w:tab w:val="clear" w:pos="0"/>
        <w:tab w:val="left" w:pos="360"/>
      </w:tabs>
      <w:spacing w:line="260" w:lineRule="exact"/>
      <w:ind w:left="374" w:hanging="187"/>
      <w:jc w:val="both"/>
    </w:pPr>
    <w:rPr>
      <w:sz w:val="22"/>
      <w:szCs w:val="21"/>
    </w:rPr>
  </w:style>
  <w:style w:type="paragraph" w:customStyle="1" w:styleId="BCKAU">
    <w:name w:val="*BCKAU"/>
    <w:basedOn w:val="Normal"/>
    <w:rsid w:val="00C45906"/>
    <w:pPr>
      <w:spacing w:after="520" w:line="280" w:lineRule="exact"/>
    </w:pPr>
    <w:rPr>
      <w:rFonts w:ascii="Arial" w:hAnsi="Arial" w:cs="Arial"/>
      <w:szCs w:val="24"/>
    </w:rPr>
  </w:style>
  <w:style w:type="paragraph" w:customStyle="1" w:styleId="FWDTX">
    <w:name w:val="*FWDTX"/>
    <w:basedOn w:val="TX"/>
    <w:rsid w:val="00E93E92"/>
    <w:pPr>
      <w:pBdr>
        <w:bottom w:val="single" w:sz="8" w:space="13" w:color="auto"/>
      </w:pBdr>
      <w:spacing w:before="520" w:after="260"/>
      <w:ind w:firstLine="211"/>
    </w:pPr>
  </w:style>
  <w:style w:type="paragraph" w:customStyle="1" w:styleId="FWDTX1">
    <w:name w:val="*FWDTX1"/>
    <w:basedOn w:val="TX"/>
    <w:rsid w:val="00454874"/>
  </w:style>
  <w:style w:type="paragraph" w:customStyle="1" w:styleId="FWDNLM">
    <w:name w:val="*FWDNLM"/>
    <w:rsid w:val="00454874"/>
    <w:pPr>
      <w:numPr>
        <w:numId w:val="8"/>
      </w:numPr>
    </w:pPr>
    <w:rPr>
      <w:sz w:val="22"/>
      <w:szCs w:val="22"/>
    </w:rPr>
  </w:style>
  <w:style w:type="paragraph" w:customStyle="1" w:styleId="FWDAU">
    <w:name w:val="*FWDAU"/>
    <w:basedOn w:val="Normal"/>
    <w:rsid w:val="00E93E92"/>
    <w:pPr>
      <w:tabs>
        <w:tab w:val="left" w:pos="360"/>
      </w:tabs>
      <w:spacing w:line="320" w:lineRule="exact"/>
      <w:ind w:left="360" w:hanging="360"/>
    </w:pPr>
    <w:rPr>
      <w:rFonts w:ascii="Arial" w:hAnsi="Arial"/>
    </w:rPr>
  </w:style>
  <w:style w:type="paragraph" w:customStyle="1" w:styleId="FWDAFF">
    <w:name w:val="*FWDAFF"/>
    <w:basedOn w:val="Normal"/>
    <w:rsid w:val="00E93E92"/>
    <w:pPr>
      <w:tabs>
        <w:tab w:val="left" w:pos="360"/>
      </w:tabs>
      <w:spacing w:line="240" w:lineRule="exact"/>
      <w:ind w:left="360"/>
    </w:pPr>
    <w:rPr>
      <w:rFonts w:ascii="Arial" w:hAnsi="Arial"/>
      <w:sz w:val="18"/>
    </w:rPr>
  </w:style>
  <w:style w:type="character" w:customStyle="1" w:styleId="TOC-PN">
    <w:name w:val="*TOC-PN"/>
    <w:rsid w:val="00F20B4F"/>
    <w:rPr>
      <w:rFonts w:ascii="Arial Narrow" w:hAnsi="Arial Narrow"/>
      <w:b/>
      <w:color w:val="999999"/>
      <w:spacing w:val="100"/>
      <w:sz w:val="28"/>
    </w:rPr>
  </w:style>
  <w:style w:type="paragraph" w:customStyle="1" w:styleId="TOC-PT">
    <w:name w:val="*TOC-PT"/>
    <w:basedOn w:val="Normal"/>
    <w:rsid w:val="00F20B4F"/>
    <w:pPr>
      <w:tabs>
        <w:tab w:val="right" w:pos="300"/>
        <w:tab w:val="left" w:pos="1320"/>
        <w:tab w:val="left" w:pos="1800"/>
      </w:tabs>
      <w:spacing w:before="390" w:after="130" w:line="260" w:lineRule="exact"/>
      <w:ind w:left="840" w:hanging="840"/>
    </w:pPr>
    <w:rPr>
      <w:rFonts w:ascii="Arial" w:hAnsi="Arial"/>
      <w:b/>
      <w:sz w:val="28"/>
    </w:rPr>
  </w:style>
  <w:style w:type="paragraph" w:customStyle="1" w:styleId="TOC4">
    <w:name w:val="*TOC4"/>
    <w:basedOn w:val="Normal"/>
    <w:rsid w:val="001C63CE"/>
    <w:pPr>
      <w:tabs>
        <w:tab w:val="right" w:pos="480"/>
        <w:tab w:val="left" w:pos="2280"/>
      </w:tabs>
      <w:spacing w:line="260" w:lineRule="exact"/>
    </w:pPr>
    <w:rPr>
      <w:rFonts w:ascii="Times New Roman" w:hAnsi="Times New Roman"/>
      <w:i/>
    </w:rPr>
  </w:style>
  <w:style w:type="paragraph" w:customStyle="1" w:styleId="FWDNLA">
    <w:name w:val="*FWDNLA"/>
    <w:basedOn w:val="FWDNLM"/>
    <w:rsid w:val="00375318"/>
    <w:pPr>
      <w:spacing w:before="260"/>
    </w:pPr>
    <w:rPr>
      <w:szCs w:val="20"/>
    </w:rPr>
  </w:style>
  <w:style w:type="paragraph" w:customStyle="1" w:styleId="FWDNLZ">
    <w:name w:val="*FWDNLZ"/>
    <w:basedOn w:val="FWDNLM"/>
    <w:rsid w:val="00375318"/>
    <w:pPr>
      <w:spacing w:after="260"/>
    </w:pPr>
    <w:rPr>
      <w:szCs w:val="20"/>
    </w:rPr>
  </w:style>
  <w:style w:type="paragraph" w:customStyle="1" w:styleId="FSN">
    <w:name w:val="*FSN"/>
    <w:basedOn w:val="TSN"/>
    <w:qFormat/>
    <w:rsid w:val="00212582"/>
  </w:style>
  <w:style w:type="paragraph" w:customStyle="1" w:styleId="H6R">
    <w:name w:val="*H6R"/>
    <w:basedOn w:val="Normal"/>
    <w:next w:val="TX"/>
    <w:rsid w:val="00660831"/>
    <w:pPr>
      <w:keepNext/>
      <w:keepLines/>
      <w:spacing w:before="200" w:line="260" w:lineRule="exact"/>
      <w:ind w:firstLine="211"/>
      <w:jc w:val="both"/>
    </w:pPr>
    <w:rPr>
      <w:rFonts w:ascii="Times New Roman" w:hAnsi="Times New Roman"/>
      <w:i/>
      <w:sz w:val="21"/>
    </w:rPr>
  </w:style>
  <w:style w:type="paragraph" w:customStyle="1" w:styleId="TB">
    <w:name w:val="*TB"/>
    <w:basedOn w:val="Normal"/>
    <w:qFormat/>
    <w:rsid w:val="003F433E"/>
    <w:pPr>
      <w:spacing w:before="20" w:after="20"/>
    </w:pPr>
    <w:rPr>
      <w:rFonts w:ascii="Arial" w:hAnsi="Arial" w:cs="Arial"/>
      <w:sz w:val="20"/>
    </w:rPr>
  </w:style>
  <w:style w:type="paragraph" w:customStyle="1" w:styleId="StyleBQ6BoldItalic">
    <w:name w:val="Style *BQ+6 + Bold Italic"/>
    <w:basedOn w:val="BQ6"/>
    <w:link w:val="StyleBQ6BoldItalicChar"/>
    <w:rsid w:val="00936986"/>
    <w:rPr>
      <w:b/>
      <w:bCs/>
      <w:i/>
      <w:iCs/>
    </w:rPr>
  </w:style>
  <w:style w:type="character" w:customStyle="1" w:styleId="StyleBQ6BoldItalicChar">
    <w:name w:val="Style *BQ+6 + Bold Italic Char"/>
    <w:link w:val="StyleBQ6BoldItalic"/>
    <w:rsid w:val="00936986"/>
    <w:rPr>
      <w:b/>
      <w:bCs/>
      <w:i/>
      <w:iCs/>
      <w:sz w:val="19"/>
      <w:lang w:val="en-US" w:eastAsia="en-US"/>
    </w:rPr>
  </w:style>
  <w:style w:type="paragraph" w:customStyle="1" w:styleId="TB1">
    <w:name w:val="*TB1"/>
    <w:basedOn w:val="TB"/>
    <w:rsid w:val="00AF7D0A"/>
    <w:pPr>
      <w:spacing w:before="60"/>
    </w:pPr>
  </w:style>
  <w:style w:type="paragraph" w:customStyle="1" w:styleId="TB2">
    <w:name w:val="*TB2"/>
    <w:basedOn w:val="TB"/>
    <w:rsid w:val="00AF7D0A"/>
    <w:pPr>
      <w:spacing w:after="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5F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05F1"/>
    <w:rPr>
      <w:rFonts w:ascii="Tahoma" w:hAnsi="Tahoma" w:cs="Tahoma"/>
      <w:sz w:val="16"/>
      <w:szCs w:val="16"/>
      <w:lang w:val="en-US" w:eastAsia="en-US"/>
    </w:rPr>
  </w:style>
  <w:style w:type="paragraph" w:customStyle="1" w:styleId="H5Ra">
    <w:name w:val="*H5Ra"/>
    <w:basedOn w:val="H5R"/>
    <w:next w:val="TX"/>
    <w:rsid w:val="00674D5C"/>
    <w:pPr>
      <w:spacing w:before="0"/>
      <w:ind w:firstLine="216"/>
    </w:pPr>
  </w:style>
  <w:style w:type="paragraph" w:customStyle="1" w:styleId="H6Ra">
    <w:name w:val="*H6Ra"/>
    <w:basedOn w:val="H6R"/>
    <w:next w:val="TX"/>
    <w:rsid w:val="00674D5C"/>
    <w:pPr>
      <w:spacing w:before="0"/>
      <w:ind w:firstLine="216"/>
    </w:pPr>
  </w:style>
  <w:style w:type="paragraph" w:customStyle="1" w:styleId="BCKT">
    <w:name w:val="*BCKT"/>
    <w:basedOn w:val="CT"/>
    <w:rsid w:val="00640CF2"/>
    <w:pPr>
      <w:pageBreakBefore/>
      <w:spacing w:after="240"/>
    </w:pPr>
  </w:style>
  <w:style w:type="paragraph" w:customStyle="1" w:styleId="CRPHead">
    <w:name w:val="*CRP Head"/>
    <w:basedOn w:val="Normal"/>
    <w:rsid w:val="00F2451C"/>
    <w:pPr>
      <w:spacing w:after="480"/>
      <w:jc w:val="center"/>
    </w:pPr>
    <w:rPr>
      <w:rFonts w:ascii="Arial Bold" w:hAnsi="Arial Bold" w:cs="Arial"/>
      <w:b/>
      <w:caps/>
      <w:spacing w:val="40"/>
    </w:rPr>
  </w:style>
  <w:style w:type="paragraph" w:customStyle="1" w:styleId="RN">
    <w:name w:val="*RN"/>
    <w:basedOn w:val="Normal"/>
    <w:rsid w:val="00F2451C"/>
    <w:pPr>
      <w:pBdr>
        <w:top w:val="single" w:sz="8" w:space="12" w:color="auto"/>
        <w:bottom w:val="single" w:sz="8" w:space="12" w:color="auto"/>
      </w:pBdr>
      <w:shd w:val="clear" w:color="auto" w:fill="D9D9D9"/>
      <w:spacing w:after="480" w:line="360" w:lineRule="exact"/>
      <w:jc w:val="center"/>
    </w:pPr>
    <w:rPr>
      <w:rFonts w:ascii="Arial" w:hAnsi="Arial" w:cs="Arial"/>
      <w:b/>
      <w:sz w:val="36"/>
      <w:szCs w:val="36"/>
    </w:rPr>
  </w:style>
  <w:style w:type="paragraph" w:customStyle="1" w:styleId="RT">
    <w:name w:val="*RT"/>
    <w:basedOn w:val="Normal"/>
    <w:rsid w:val="00F2451C"/>
    <w:pPr>
      <w:spacing w:line="500" w:lineRule="exact"/>
      <w:jc w:val="center"/>
    </w:pPr>
    <w:rPr>
      <w:rFonts w:ascii="Arial Black" w:hAnsi="Arial Black"/>
      <w:sz w:val="40"/>
      <w:szCs w:val="40"/>
    </w:rPr>
  </w:style>
  <w:style w:type="paragraph" w:customStyle="1" w:styleId="VN">
    <w:name w:val="*VN"/>
    <w:basedOn w:val="Normal"/>
    <w:rsid w:val="00F2451C"/>
    <w:pPr>
      <w:spacing w:line="400" w:lineRule="exact"/>
      <w:jc w:val="center"/>
    </w:pPr>
    <w:rPr>
      <w:rFonts w:ascii="Arial" w:hAnsi="Arial" w:cs="Arial"/>
      <w:b/>
      <w:i/>
      <w:sz w:val="32"/>
      <w:szCs w:val="32"/>
    </w:rPr>
  </w:style>
  <w:style w:type="paragraph" w:customStyle="1" w:styleId="VT">
    <w:name w:val="*VT"/>
    <w:basedOn w:val="Normal"/>
    <w:rsid w:val="00F2451C"/>
    <w:pPr>
      <w:spacing w:after="720" w:line="400" w:lineRule="exact"/>
      <w:jc w:val="center"/>
    </w:pPr>
    <w:rPr>
      <w:rFonts w:ascii="Arial" w:hAnsi="Arial" w:cs="Arial"/>
      <w:b/>
      <w:sz w:val="32"/>
      <w:szCs w:val="32"/>
    </w:rPr>
  </w:style>
  <w:style w:type="paragraph" w:customStyle="1" w:styleId="RAU">
    <w:name w:val="*RAU"/>
    <w:basedOn w:val="Normal"/>
    <w:rsid w:val="00F2451C"/>
    <w:pPr>
      <w:spacing w:line="240" w:lineRule="exact"/>
      <w:jc w:val="center"/>
    </w:pPr>
    <w:rPr>
      <w:rFonts w:ascii="Times New Roman" w:hAnsi="Times New Roman"/>
      <w:b/>
    </w:rPr>
  </w:style>
  <w:style w:type="paragraph" w:customStyle="1" w:styleId="RAFF1">
    <w:name w:val="*RAFF1"/>
    <w:basedOn w:val="Normal"/>
    <w:rsid w:val="00D0197B"/>
    <w:pPr>
      <w:spacing w:line="240" w:lineRule="exact"/>
      <w:jc w:val="center"/>
    </w:pPr>
    <w:rPr>
      <w:rFonts w:ascii="Times New Roman" w:hAnsi="Times New Roman"/>
      <w:smallCaps/>
      <w:sz w:val="19"/>
      <w:szCs w:val="19"/>
    </w:rPr>
  </w:style>
  <w:style w:type="paragraph" w:customStyle="1" w:styleId="RAFF2">
    <w:name w:val="*RAFF2"/>
    <w:basedOn w:val="Normal"/>
    <w:rsid w:val="00F2451C"/>
    <w:pPr>
      <w:spacing w:after="480" w:line="240" w:lineRule="exact"/>
      <w:jc w:val="center"/>
    </w:pPr>
    <w:rPr>
      <w:rFonts w:ascii="Times New Roman" w:hAnsi="Times New Roman"/>
      <w:sz w:val="19"/>
      <w:szCs w:val="19"/>
    </w:rPr>
  </w:style>
  <w:style w:type="paragraph" w:customStyle="1" w:styleId="RSPON">
    <w:name w:val="*RSPON"/>
    <w:basedOn w:val="Normal"/>
    <w:rsid w:val="00321A8C"/>
    <w:pPr>
      <w:pBdr>
        <w:top w:val="single" w:sz="4" w:space="1" w:color="auto"/>
        <w:bottom w:val="single" w:sz="4" w:space="3" w:color="auto"/>
      </w:pBdr>
      <w:spacing w:before="720" w:line="240" w:lineRule="exact"/>
      <w:jc w:val="center"/>
    </w:pPr>
    <w:rPr>
      <w:rFonts w:ascii="Arial Narrow" w:hAnsi="Arial Narrow"/>
      <w:sz w:val="18"/>
      <w:szCs w:val="18"/>
    </w:rPr>
  </w:style>
  <w:style w:type="paragraph" w:customStyle="1" w:styleId="RSA2">
    <w:name w:val="*RSA2"/>
    <w:basedOn w:val="Normal"/>
    <w:rsid w:val="00321A8C"/>
    <w:pPr>
      <w:spacing w:line="220" w:lineRule="exact"/>
      <w:jc w:val="center"/>
    </w:pPr>
    <w:rPr>
      <w:rFonts w:ascii="Arial" w:hAnsi="Arial" w:cs="Arial"/>
      <w:sz w:val="15"/>
      <w:szCs w:val="15"/>
    </w:rPr>
  </w:style>
  <w:style w:type="paragraph" w:customStyle="1" w:styleId="RSA1">
    <w:name w:val="*RSA1"/>
    <w:basedOn w:val="Normal"/>
    <w:rsid w:val="00321A8C"/>
    <w:pPr>
      <w:spacing w:before="960" w:line="220" w:lineRule="exact"/>
      <w:jc w:val="center"/>
    </w:pPr>
    <w:rPr>
      <w:rFonts w:ascii="Times New Roman" w:hAnsi="Times New Roman"/>
      <w:i/>
      <w:sz w:val="14"/>
      <w:szCs w:val="14"/>
    </w:rPr>
  </w:style>
  <w:style w:type="paragraph" w:styleId="TOCHeading">
    <w:name w:val="TOC Heading"/>
    <w:basedOn w:val="Heading1"/>
    <w:next w:val="Normal"/>
    <w:uiPriority w:val="39"/>
    <w:rsid w:val="002C137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  <w:style w:type="paragraph" w:styleId="TOC20">
    <w:name w:val="toc 2"/>
    <w:basedOn w:val="Normal"/>
    <w:next w:val="Normal"/>
    <w:autoRedefine/>
    <w:uiPriority w:val="39"/>
    <w:unhideWhenUsed/>
    <w:rsid w:val="002C1378"/>
    <w:pPr>
      <w:spacing w:before="240"/>
    </w:pPr>
    <w:rPr>
      <w:rFonts w:ascii="Calibri" w:hAnsi="Calibri" w:cs="Calibri"/>
      <w:b/>
      <w:bCs/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2C1378"/>
    <w:pPr>
      <w:spacing w:before="360"/>
    </w:pPr>
    <w:rPr>
      <w:rFonts w:ascii="Cambria" w:hAnsi="Cambria"/>
      <w:b/>
      <w:bCs/>
      <w:caps/>
      <w:szCs w:val="24"/>
    </w:rPr>
  </w:style>
  <w:style w:type="paragraph" w:styleId="TOC30">
    <w:name w:val="toc 3"/>
    <w:basedOn w:val="Normal"/>
    <w:next w:val="Normal"/>
    <w:autoRedefine/>
    <w:uiPriority w:val="39"/>
    <w:unhideWhenUsed/>
    <w:rsid w:val="002C1378"/>
    <w:pPr>
      <w:ind w:left="240"/>
    </w:pPr>
    <w:rPr>
      <w:rFonts w:ascii="Calibri" w:hAnsi="Calibri" w:cs="Calibri"/>
      <w:sz w:val="20"/>
    </w:rPr>
  </w:style>
  <w:style w:type="paragraph" w:styleId="TOC40">
    <w:name w:val="toc 4"/>
    <w:basedOn w:val="Normal"/>
    <w:next w:val="Normal"/>
    <w:autoRedefine/>
    <w:uiPriority w:val="39"/>
    <w:unhideWhenUsed/>
    <w:rsid w:val="002C1378"/>
    <w:pPr>
      <w:ind w:left="480"/>
    </w:pPr>
    <w:rPr>
      <w:rFonts w:ascii="Calibri" w:hAnsi="Calibri" w:cs="Calibri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2C1378"/>
    <w:pPr>
      <w:ind w:left="720"/>
    </w:pPr>
    <w:rPr>
      <w:rFonts w:ascii="Calibri" w:hAnsi="Calibri" w:cs="Calibri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2C1378"/>
    <w:pPr>
      <w:ind w:left="960"/>
    </w:pPr>
    <w:rPr>
      <w:rFonts w:ascii="Calibri" w:hAnsi="Calibri" w:cs="Calibr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2C1378"/>
    <w:pPr>
      <w:ind w:left="1200"/>
    </w:pPr>
    <w:rPr>
      <w:rFonts w:ascii="Calibri" w:hAnsi="Calibri" w:cs="Calibr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2C1378"/>
    <w:pPr>
      <w:ind w:left="1440"/>
    </w:pPr>
    <w:rPr>
      <w:rFonts w:ascii="Calibri" w:hAnsi="Calibri" w:cs="Calibr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2C1378"/>
    <w:pPr>
      <w:ind w:left="1680"/>
    </w:pPr>
    <w:rPr>
      <w:rFonts w:ascii="Calibri" w:hAnsi="Calibri" w:cs="Calibri"/>
      <w:sz w:val="20"/>
    </w:rPr>
  </w:style>
  <w:style w:type="character" w:styleId="Hyperlink">
    <w:name w:val="Hyperlink"/>
    <w:uiPriority w:val="99"/>
    <w:unhideWhenUsed/>
    <w:rsid w:val="002C137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9749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74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74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7495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C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CD6"/>
    <w:rPr>
      <w:rFonts w:asciiTheme="minorHAnsi" w:eastAsiaTheme="minorHAnsi" w:hAnsiTheme="minorHAnsi" w:cstheme="minorBidi"/>
      <w:b/>
      <w:bCs/>
    </w:rPr>
  </w:style>
  <w:style w:type="table" w:customStyle="1" w:styleId="TableGrid3">
    <w:name w:val="Table Grid3"/>
    <w:basedOn w:val="TableNormal"/>
    <w:next w:val="TableGrid"/>
    <w:rsid w:val="002A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8E63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NormalWeb">
    <w:name w:val="Normal (Web)"/>
    <w:basedOn w:val="Normal"/>
    <w:uiPriority w:val="99"/>
    <w:unhideWhenUsed/>
    <w:rsid w:val="00156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1562C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55" Type="http://schemas.openxmlformats.org/officeDocument/2006/relationships/image" Target="media/image36.png"/><Relationship Id="rId63" Type="http://schemas.openxmlformats.org/officeDocument/2006/relationships/image" Target="media/image42.png"/><Relationship Id="rId68" Type="http://schemas.openxmlformats.org/officeDocument/2006/relationships/image" Target="media/image46.png"/><Relationship Id="rId76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footer" Target="footer7.xm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oter" Target="footer10.xml"/><Relationship Id="rId53" Type="http://schemas.openxmlformats.org/officeDocument/2006/relationships/image" Target="media/image35.png"/><Relationship Id="rId58" Type="http://schemas.openxmlformats.org/officeDocument/2006/relationships/footer" Target="footer13.xml"/><Relationship Id="rId66" Type="http://schemas.openxmlformats.org/officeDocument/2006/relationships/footer" Target="footer15.xml"/><Relationship Id="rId74" Type="http://schemas.openxmlformats.org/officeDocument/2006/relationships/image" Target="media/image50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footer" Target="footer14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image" Target="media/image34.png"/><Relationship Id="rId60" Type="http://schemas.openxmlformats.org/officeDocument/2006/relationships/image" Target="media/image40.png"/><Relationship Id="rId65" Type="http://schemas.openxmlformats.org/officeDocument/2006/relationships/image" Target="media/image44.png"/><Relationship Id="rId73" Type="http://schemas.openxmlformats.org/officeDocument/2006/relationships/image" Target="media/image49.png"/><Relationship Id="rId78" Type="http://schemas.openxmlformats.org/officeDocument/2006/relationships/footer" Target="footer1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image" Target="media/image43.png"/><Relationship Id="rId69" Type="http://schemas.openxmlformats.org/officeDocument/2006/relationships/image" Target="media/image47.png"/><Relationship Id="rId77" Type="http://schemas.openxmlformats.org/officeDocument/2006/relationships/image" Target="media/image52.png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72" Type="http://schemas.openxmlformats.org/officeDocument/2006/relationships/footer" Target="footer17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59" Type="http://schemas.openxmlformats.org/officeDocument/2006/relationships/image" Target="media/image39.png"/><Relationship Id="rId67" Type="http://schemas.openxmlformats.org/officeDocument/2006/relationships/image" Target="media/image45.png"/><Relationship Id="rId20" Type="http://schemas.openxmlformats.org/officeDocument/2006/relationships/image" Target="media/image9.png"/><Relationship Id="rId41" Type="http://schemas.openxmlformats.org/officeDocument/2006/relationships/footer" Target="footer9.xml"/><Relationship Id="rId54" Type="http://schemas.openxmlformats.org/officeDocument/2006/relationships/footer" Target="footer12.xml"/><Relationship Id="rId62" Type="http://schemas.openxmlformats.org/officeDocument/2006/relationships/image" Target="media/image41.png"/><Relationship Id="rId70" Type="http://schemas.openxmlformats.org/officeDocument/2006/relationships/image" Target="media/image48.png"/><Relationship Id="rId75" Type="http://schemas.openxmlformats.org/officeDocument/2006/relationships/footer" Target="footer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openxmlformats.org/officeDocument/2006/relationships/footer" Target="footer6.xml"/><Relationship Id="rId36" Type="http://schemas.openxmlformats.org/officeDocument/2006/relationships/footer" Target="footer8.xml"/><Relationship Id="rId49" Type="http://schemas.openxmlformats.org/officeDocument/2006/relationships/footer" Target="footer11.xml"/><Relationship Id="rId57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indlay\Downloads\CRP_format_template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1AA1E-2EEA-4FCC-BB6E-D9753926C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CRP_format_template (1)</Template>
  <TotalTime>2</TotalTime>
  <Pages>19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 2 [PN]</vt:lpstr>
    </vt:vector>
  </TitlesOfParts>
  <Company>The National Academies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 2 [PN]</dc:title>
  <dc:subject/>
  <dc:creator>Mackenzie Findlay</dc:creator>
  <cp:keywords/>
  <dc:description/>
  <cp:lastModifiedBy>Alan and Kami Cabral</cp:lastModifiedBy>
  <cp:revision>4</cp:revision>
  <cp:lastPrinted>2018-08-22T21:32:00Z</cp:lastPrinted>
  <dcterms:created xsi:type="dcterms:W3CDTF">2019-04-23T15:11:00Z</dcterms:created>
  <dcterms:modified xsi:type="dcterms:W3CDTF">2019-04-23T17:53:00Z</dcterms:modified>
</cp:coreProperties>
</file>